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F10F3" w14:textId="2D7116CE" w:rsidR="001D60A3" w:rsidRDefault="003C13D4" w:rsidP="00A83084">
      <w:pPr>
        <w:pStyle w:val="Heading1"/>
        <w:rPr>
          <w:noProof/>
        </w:rPr>
      </w:pPr>
      <w:r>
        <w:rPr>
          <w:noProof/>
        </w:rPr>
        <mc:AlternateContent>
          <mc:Choice Requires="wps">
            <w:drawing>
              <wp:anchor distT="0" distB="0" distL="114300" distR="114300" simplePos="0" relativeHeight="251658243" behindDoc="0" locked="0" layoutInCell="1" allowOverlap="1" wp14:anchorId="755BB725" wp14:editId="52460D55">
                <wp:simplePos x="0" y="0"/>
                <wp:positionH relativeFrom="margin">
                  <wp:posOffset>180473</wp:posOffset>
                </wp:positionH>
                <wp:positionV relativeFrom="paragraph">
                  <wp:posOffset>6680066</wp:posOffset>
                </wp:positionV>
                <wp:extent cx="5810250" cy="2019300"/>
                <wp:effectExtent l="0" t="0" r="0" b="0"/>
                <wp:wrapNone/>
                <wp:docPr id="904023179" name="Text Box 2"/>
                <wp:cNvGraphicFramePr/>
                <a:graphic xmlns:a="http://schemas.openxmlformats.org/drawingml/2006/main">
                  <a:graphicData uri="http://schemas.microsoft.com/office/word/2010/wordprocessingShape">
                    <wps:wsp>
                      <wps:cNvSpPr txBox="1"/>
                      <wps:spPr>
                        <a:xfrm>
                          <a:off x="0" y="0"/>
                          <a:ext cx="581025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F7534" w14:textId="77777777" w:rsidR="002A253D" w:rsidRPr="00C43E2F" w:rsidRDefault="002A253D" w:rsidP="002A253D">
                            <w:pPr>
                              <w:pStyle w:val="Headertextwhite"/>
                              <w:rPr>
                                <w:rFonts w:ascii="Poppins Bold" w:hAnsi="Poppins Bold" w:cs="Poppins SemiBold"/>
                                <w:color w:val="92C2DD"/>
                                <w:sz w:val="28"/>
                                <w:szCs w:val="28"/>
                              </w:rPr>
                            </w:pPr>
                            <w:r>
                              <w:rPr>
                                <w:rFonts w:ascii="Poppins Bold" w:hAnsi="Poppins Bold" w:cs="Poppins SemiBold"/>
                                <w:color w:val="92C2DD"/>
                                <w:sz w:val="28"/>
                                <w:szCs w:val="28"/>
                              </w:rPr>
                              <w:t>2026</w:t>
                            </w:r>
                          </w:p>
                          <w:p w14:paraId="3DB02847" w14:textId="77777777" w:rsidR="002A253D" w:rsidRPr="00343C79" w:rsidRDefault="002A253D" w:rsidP="002A253D">
                            <w:pPr>
                              <w:pStyle w:val="Headertextwhite"/>
                              <w:rPr>
                                <w:rFonts w:ascii="Poppins SemiBold" w:hAnsi="Poppins SemiBold" w:cs="Poppins SemiBold"/>
                                <w:sz w:val="76"/>
                                <w:szCs w:val="76"/>
                              </w:rPr>
                            </w:pPr>
                            <w:r>
                              <w:rPr>
                                <w:rFonts w:ascii="Poppins SemiBold" w:hAnsi="Poppins SemiBold" w:cs="Poppins SemiBold"/>
                                <w:sz w:val="76"/>
                                <w:szCs w:val="76"/>
                              </w:rPr>
                              <w:t>Events Volunteer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5BB725" id="_x0000_t202" coordsize="21600,21600" o:spt="202" path="m,l,21600r21600,l21600,xe">
                <v:stroke joinstyle="miter"/>
                <v:path gradientshapeok="t" o:connecttype="rect"/>
              </v:shapetype>
              <v:shape id="Text Box 2" o:spid="_x0000_s1026" type="#_x0000_t202" style="position:absolute;margin-left:14.2pt;margin-top:526pt;width:457.5pt;height:159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" filled="f" stroked="f" strokeweight=".5pt">
                <v:textbox>
                  <w:txbxContent>
                    <w:p w14:paraId="3E2F7534" w14:textId="77777777" w:rsidR="002A253D" w:rsidRPr="00C43E2F" w:rsidRDefault="002A253D" w:rsidP="002A253D">
                      <w:pPr>
                        <w:pStyle w:val="Headertextwhite"/>
                        <w:rPr>
                          <w:rFonts w:ascii="Poppins Bold" w:hAnsi="Poppins Bold" w:cs="Poppins SemiBold"/>
                          <w:color w:val="92C2DD"/>
                          <w:sz w:val="28"/>
                          <w:szCs w:val="28"/>
                        </w:rPr>
                      </w:pPr>
                      <w:r>
                        <w:rPr>
                          <w:rFonts w:ascii="Poppins Bold" w:hAnsi="Poppins Bold" w:cs="Poppins SemiBold"/>
                          <w:color w:val="92C2DD"/>
                          <w:sz w:val="28"/>
                          <w:szCs w:val="28"/>
                        </w:rPr>
                        <w:t>2026</w:t>
                      </w:r>
                    </w:p>
                    <w:p w14:paraId="3DB02847" w14:textId="77777777" w:rsidR="002A253D" w:rsidRPr="00343C79" w:rsidRDefault="002A253D" w:rsidP="002A253D">
                      <w:pPr>
                        <w:pStyle w:val="Headertextwhite"/>
                        <w:rPr>
                          <w:rFonts w:ascii="Poppins SemiBold" w:hAnsi="Poppins SemiBold" w:cs="Poppins SemiBold"/>
                          <w:sz w:val="76"/>
                          <w:szCs w:val="76"/>
                        </w:rPr>
                      </w:pPr>
                      <w:r>
                        <w:rPr>
                          <w:rFonts w:ascii="Poppins SemiBold" w:hAnsi="Poppins SemiBold" w:cs="Poppins SemiBold"/>
                          <w:sz w:val="76"/>
                          <w:szCs w:val="76"/>
                        </w:rPr>
                        <w:t>Events Volunteer Application Form</w:t>
                      </w:r>
                    </w:p>
                  </w:txbxContent>
                </v:textbox>
                <w10:wrap anchorx="margin"/>
              </v:shape>
            </w:pict>
          </mc:Fallback>
        </mc:AlternateContent>
      </w:r>
      <w:r w:rsidRPr="003C13D4">
        <w:rPr>
          <w:noProof/>
        </w:rPr>
        <w:drawing>
          <wp:anchor distT="0" distB="0" distL="114300" distR="114300" simplePos="0" relativeHeight="251658244" behindDoc="1" locked="0" layoutInCell="1" allowOverlap="1" wp14:anchorId="63EA7942" wp14:editId="0F6CBEB3">
            <wp:simplePos x="0" y="0"/>
            <wp:positionH relativeFrom="column">
              <wp:posOffset>635</wp:posOffset>
            </wp:positionH>
            <wp:positionV relativeFrom="page">
              <wp:posOffset>649605</wp:posOffset>
            </wp:positionV>
            <wp:extent cx="6479540" cy="6472555"/>
            <wp:effectExtent l="0" t="0" r="0" b="4445"/>
            <wp:wrapTight wrapText="bothSides">
              <wp:wrapPolygon edited="0">
                <wp:start x="0" y="0"/>
                <wp:lineTo x="0" y="21551"/>
                <wp:lineTo x="21528" y="21551"/>
                <wp:lineTo x="21528" y="0"/>
                <wp:lineTo x="0" y="0"/>
              </wp:wrapPolygon>
            </wp:wrapTight>
            <wp:docPr id="84869084" name="Picture 1" descr="A person holding a stick in front of a red t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084" name="Picture 1" descr="A person holding a stick in front of a red train&#10;&#10;AI-generated content may be incorrect."/>
                    <pic:cNvPicPr/>
                  </pic:nvPicPr>
                  <pic:blipFill rotWithShape="1">
                    <a:blip r:embed="rId11">
                      <a:extLst>
                        <a:ext uri="{28A0092B-C50C-407E-A947-70E740481C1C}">
                          <a14:useLocalDpi xmlns:a14="http://schemas.microsoft.com/office/drawing/2010/main" val="0"/>
                        </a:ext>
                      </a:extLst>
                    </a:blip>
                    <a:srcRect t="13157" b="13111"/>
                    <a:stretch>
                      <a:fillRect/>
                    </a:stretch>
                  </pic:blipFill>
                  <pic:spPr bwMode="auto">
                    <a:xfrm>
                      <a:off x="0" y="0"/>
                      <a:ext cx="6479540" cy="647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7C6">
        <w:rPr>
          <w:noProof/>
        </w:rPr>
        <w:drawing>
          <wp:anchor distT="0" distB="0" distL="114300" distR="114300" simplePos="0" relativeHeight="251658241" behindDoc="1" locked="0" layoutInCell="1" allowOverlap="1" wp14:anchorId="2CD3B5CA" wp14:editId="54E1E150">
            <wp:simplePos x="0" y="0"/>
            <wp:positionH relativeFrom="margin">
              <wp:posOffset>0</wp:posOffset>
            </wp:positionH>
            <wp:positionV relativeFrom="paragraph">
              <wp:posOffset>-635</wp:posOffset>
            </wp:positionV>
            <wp:extent cx="6479540" cy="6410325"/>
            <wp:effectExtent l="0" t="0" r="0" b="9525"/>
            <wp:wrapNone/>
            <wp:docPr id="1034905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05233"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6410325"/>
                    </a:xfrm>
                    <a:prstGeom prst="rect">
                      <a:avLst/>
                    </a:prstGeom>
                  </pic:spPr>
                </pic:pic>
              </a:graphicData>
            </a:graphic>
            <wp14:sizeRelH relativeFrom="page">
              <wp14:pctWidth>0</wp14:pctWidth>
            </wp14:sizeRelH>
            <wp14:sizeRelV relativeFrom="page">
              <wp14:pctHeight>0</wp14:pctHeight>
            </wp14:sizeRelV>
          </wp:anchor>
        </w:drawing>
      </w:r>
      <w:r w:rsidR="00ED57C6">
        <w:rPr>
          <w:noProof/>
        </w:rPr>
        <w:drawing>
          <wp:anchor distT="0" distB="0" distL="114300" distR="114300" simplePos="0" relativeHeight="251658242" behindDoc="1" locked="0" layoutInCell="1" allowOverlap="1" wp14:anchorId="6A507B15" wp14:editId="0A6F0DAC">
            <wp:simplePos x="0" y="0"/>
            <wp:positionH relativeFrom="margin">
              <wp:posOffset>0</wp:posOffset>
            </wp:positionH>
            <wp:positionV relativeFrom="paragraph">
              <wp:posOffset>6403975</wp:posOffset>
            </wp:positionV>
            <wp:extent cx="6479540" cy="3155950"/>
            <wp:effectExtent l="0" t="0" r="0" b="6350"/>
            <wp:wrapNone/>
            <wp:docPr id="682418457" name="Picture 1" descr="A blue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18457" name="Picture 1" descr="A blue square with white li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540" cy="3155950"/>
                    </a:xfrm>
                    <a:prstGeom prst="rect">
                      <a:avLst/>
                    </a:prstGeom>
                  </pic:spPr>
                </pic:pic>
              </a:graphicData>
            </a:graphic>
            <wp14:sizeRelH relativeFrom="page">
              <wp14:pctWidth>0</wp14:pctWidth>
            </wp14:sizeRelH>
            <wp14:sizeRelV relativeFrom="page">
              <wp14:pctHeight>0</wp14:pctHeight>
            </wp14:sizeRelV>
          </wp:anchor>
        </w:drawing>
      </w:r>
    </w:p>
    <w:p w14:paraId="7A0849E8" w14:textId="1E1A0F38" w:rsidR="001D60A3" w:rsidRDefault="001D60A3" w:rsidP="00A83084">
      <w:pPr>
        <w:pStyle w:val="Heading1"/>
        <w:rPr>
          <w:noProof/>
        </w:rPr>
      </w:pPr>
    </w:p>
    <w:p w14:paraId="76515EBA" w14:textId="77777777" w:rsidR="001D60A3" w:rsidRDefault="001D60A3" w:rsidP="00A83084">
      <w:pPr>
        <w:pStyle w:val="Heading1"/>
        <w:rPr>
          <w:noProof/>
        </w:rPr>
      </w:pPr>
    </w:p>
    <w:p w14:paraId="191BDAFA" w14:textId="77777777" w:rsidR="001D60A3" w:rsidRDefault="001D60A3" w:rsidP="00A83084">
      <w:pPr>
        <w:pStyle w:val="Heading1"/>
        <w:rPr>
          <w:noProof/>
        </w:rPr>
      </w:pPr>
    </w:p>
    <w:p w14:paraId="328601A9" w14:textId="0D13F767" w:rsidR="002C4791" w:rsidRDefault="002C4791" w:rsidP="002C4791"/>
    <w:p w14:paraId="5AC92425" w14:textId="0214FA56" w:rsidR="009D784E" w:rsidRDefault="001D60A3" w:rsidP="002C4791">
      <w:r>
        <w:rPr>
          <w:noProof/>
        </w:rPr>
        <mc:AlternateContent>
          <mc:Choice Requires="wps">
            <w:drawing>
              <wp:anchor distT="0" distB="0" distL="114300" distR="114300" simplePos="0" relativeHeight="251658240" behindDoc="0" locked="0" layoutInCell="1" allowOverlap="1" wp14:anchorId="34F87F2B" wp14:editId="578DCD06">
                <wp:simplePos x="0" y="0"/>
                <wp:positionH relativeFrom="margin">
                  <wp:posOffset>288290</wp:posOffset>
                </wp:positionH>
                <wp:positionV relativeFrom="paragraph">
                  <wp:posOffset>5194935</wp:posOffset>
                </wp:positionV>
                <wp:extent cx="5810250" cy="2752725"/>
                <wp:effectExtent l="0" t="0" r="0" b="0"/>
                <wp:wrapNone/>
                <wp:docPr id="1110853358" name="Text Box 2"/>
                <wp:cNvGraphicFramePr/>
                <a:graphic xmlns:a="http://schemas.openxmlformats.org/drawingml/2006/main">
                  <a:graphicData uri="http://schemas.microsoft.com/office/word/2010/wordprocessingShape">
                    <wps:wsp>
                      <wps:cNvSpPr txBox="1"/>
                      <wps:spPr>
                        <a:xfrm>
                          <a:off x="0" y="0"/>
                          <a:ext cx="5810250" cy="275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C0916" w14:textId="4C5BD392" w:rsidR="00131A04" w:rsidRPr="00C43E2F" w:rsidRDefault="00F13169" w:rsidP="00131A04">
                            <w:pPr>
                              <w:pStyle w:val="Headertextwhite"/>
                              <w:rPr>
                                <w:rFonts w:ascii="Poppins Bold" w:hAnsi="Poppins Bold" w:cs="Poppins SemiBold"/>
                                <w:color w:val="92C2DD"/>
                                <w:sz w:val="28"/>
                                <w:szCs w:val="28"/>
                              </w:rPr>
                            </w:pPr>
                            <w:r>
                              <w:rPr>
                                <w:rFonts w:ascii="Poppins Bold" w:hAnsi="Poppins Bold" w:cs="Poppins SemiBold"/>
                                <w:color w:val="92C2DD"/>
                                <w:sz w:val="28"/>
                                <w:szCs w:val="28"/>
                              </w:rPr>
                              <w:t>202</w:t>
                            </w:r>
                            <w:r w:rsidR="00765304">
                              <w:rPr>
                                <w:rFonts w:ascii="Poppins Bold" w:hAnsi="Poppins Bold" w:cs="Poppins SemiBold"/>
                                <w:color w:val="92C2DD"/>
                                <w:sz w:val="28"/>
                                <w:szCs w:val="28"/>
                              </w:rPr>
                              <w:t>6</w:t>
                            </w:r>
                          </w:p>
                          <w:p w14:paraId="2A356B48" w14:textId="47EF79C7" w:rsidR="00131A04" w:rsidRPr="00343C79" w:rsidRDefault="000A4C70" w:rsidP="00131A04">
                            <w:pPr>
                              <w:pStyle w:val="Headertextwhite"/>
                              <w:rPr>
                                <w:rFonts w:ascii="Poppins SemiBold" w:hAnsi="Poppins SemiBold" w:cs="Poppins SemiBold"/>
                                <w:sz w:val="76"/>
                                <w:szCs w:val="76"/>
                              </w:rPr>
                            </w:pPr>
                            <w:r>
                              <w:rPr>
                                <w:rFonts w:ascii="Poppins SemiBold" w:hAnsi="Poppins SemiBold" w:cs="Poppins SemiBold"/>
                                <w:sz w:val="76"/>
                                <w:szCs w:val="76"/>
                              </w:rPr>
                              <w:t xml:space="preserve">Event </w:t>
                            </w:r>
                            <w:r w:rsidR="00F13169">
                              <w:rPr>
                                <w:rFonts w:ascii="Poppins SemiBold" w:hAnsi="Poppins SemiBold" w:cs="Poppins SemiBold"/>
                                <w:sz w:val="76"/>
                                <w:szCs w:val="76"/>
                              </w:rPr>
                              <w:t>Volunteer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87F2B" id="_x0000_s1027" type="#_x0000_t202" style="position:absolute;margin-left:22.7pt;margin-top:409.05pt;width:457.5pt;height:216.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" filled="f" stroked="f" strokeweight=".5pt">
                <v:textbox>
                  <w:txbxContent>
                    <w:p w14:paraId="503C0916" w14:textId="4C5BD392" w:rsidR="00131A04" w:rsidRPr="00C43E2F" w:rsidRDefault="00F13169" w:rsidP="00131A04">
                      <w:pPr>
                        <w:pStyle w:val="Headertextwhite"/>
                        <w:rPr>
                          <w:rFonts w:ascii="Poppins Bold" w:hAnsi="Poppins Bold" w:cs="Poppins SemiBold"/>
                          <w:color w:val="92C2DD"/>
                          <w:sz w:val="28"/>
                          <w:szCs w:val="28"/>
                        </w:rPr>
                      </w:pPr>
                      <w:r>
                        <w:rPr>
                          <w:rFonts w:ascii="Poppins Bold" w:hAnsi="Poppins Bold" w:cs="Poppins SemiBold"/>
                          <w:color w:val="92C2DD"/>
                          <w:sz w:val="28"/>
                          <w:szCs w:val="28"/>
                        </w:rPr>
                        <w:t>202</w:t>
                      </w:r>
                      <w:r w:rsidR="00765304">
                        <w:rPr>
                          <w:rFonts w:ascii="Poppins Bold" w:hAnsi="Poppins Bold" w:cs="Poppins SemiBold"/>
                          <w:color w:val="92C2DD"/>
                          <w:sz w:val="28"/>
                          <w:szCs w:val="28"/>
                        </w:rPr>
                        <w:t>6</w:t>
                      </w:r>
                    </w:p>
                    <w:p w14:paraId="2A356B48" w14:textId="47EF79C7" w:rsidR="00131A04" w:rsidRPr="00343C79" w:rsidRDefault="000A4C70" w:rsidP="00131A04">
                      <w:pPr>
                        <w:pStyle w:val="Headertextwhite"/>
                        <w:rPr>
                          <w:rFonts w:ascii="Poppins SemiBold" w:hAnsi="Poppins SemiBold" w:cs="Poppins SemiBold"/>
                          <w:sz w:val="76"/>
                          <w:szCs w:val="76"/>
                        </w:rPr>
                      </w:pPr>
                      <w:r>
                        <w:rPr>
                          <w:rFonts w:ascii="Poppins SemiBold" w:hAnsi="Poppins SemiBold" w:cs="Poppins SemiBold"/>
                          <w:sz w:val="76"/>
                          <w:szCs w:val="76"/>
                        </w:rPr>
                        <w:t xml:space="preserve">Event </w:t>
                      </w:r>
                      <w:r w:rsidR="00F13169">
                        <w:rPr>
                          <w:rFonts w:ascii="Poppins SemiBold" w:hAnsi="Poppins SemiBold" w:cs="Poppins SemiBold"/>
                          <w:sz w:val="76"/>
                          <w:szCs w:val="76"/>
                        </w:rPr>
                        <w:t>Volunteer Application Form</w:t>
                      </w:r>
                    </w:p>
                  </w:txbxContent>
                </v:textbox>
                <w10:wrap anchorx="margin"/>
              </v:shape>
            </w:pict>
          </mc:Fallback>
        </mc:AlternateContent>
      </w:r>
    </w:p>
    <w:p w14:paraId="393A57E1" w14:textId="61A26E8F" w:rsidR="003D2EBE" w:rsidRDefault="003D2EBE" w:rsidP="000A4C70">
      <w:pPr>
        <w:pStyle w:val="Heading1"/>
        <w:sectPr w:rsidR="003D2EBE" w:rsidSect="002C00E6">
          <w:headerReference w:type="default" r:id="rId14"/>
          <w:footerReference w:type="default" r:id="rId15"/>
          <w:type w:val="continuous"/>
          <w:pgSz w:w="11906" w:h="16838" w:code="9"/>
          <w:pgMar w:top="1134" w:right="851" w:bottom="1985" w:left="851" w:header="567" w:footer="493" w:gutter="0"/>
          <w:pgNumType w:start="1"/>
          <w:cols w:space="708"/>
          <w:titlePg/>
          <w:docGrid w:linePitch="1365"/>
        </w:sectPr>
      </w:pPr>
    </w:p>
    <w:p w14:paraId="502736E9" w14:textId="3DC6D31A" w:rsidR="002B609A" w:rsidRDefault="00F13169" w:rsidP="00F150E0">
      <w:pPr>
        <w:pStyle w:val="Heading1"/>
        <w:ind w:left="-142"/>
      </w:pPr>
      <w:r>
        <w:lastRenderedPageBreak/>
        <w:t>Applicant details</w:t>
      </w:r>
    </w:p>
    <w:p w14:paraId="62867A72" w14:textId="2BD5C91A" w:rsidR="00F13169" w:rsidRDefault="00F13169" w:rsidP="00F150E0">
      <w:pPr>
        <w:pStyle w:val="Heading2"/>
        <w:ind w:left="-142"/>
        <w:rPr>
          <w:rFonts w:ascii="Lexend Light" w:eastAsiaTheme="minorHAnsi" w:hAnsi="Lexend Light"/>
          <w:bCs/>
          <w:sz w:val="20"/>
          <w:szCs w:val="20"/>
        </w:rPr>
      </w:pPr>
      <w:r w:rsidRPr="00F13169">
        <w:rPr>
          <w:rFonts w:ascii="Lexend Light" w:eastAsiaTheme="minorHAnsi" w:hAnsi="Lexend Light"/>
          <w:bCs/>
          <w:sz w:val="20"/>
          <w:szCs w:val="20"/>
        </w:rPr>
        <w:t>Persons must be aged 14 years and 9 months or older to be eligible to apply</w:t>
      </w:r>
      <w:r>
        <w:rPr>
          <w:rFonts w:ascii="Lexend Light" w:eastAsiaTheme="minorHAnsi" w:hAnsi="Lexend Light"/>
          <w:bCs/>
          <w:sz w:val="20"/>
          <w:szCs w:val="20"/>
        </w:rPr>
        <w:t>.</w:t>
      </w:r>
    </w:p>
    <w:p w14:paraId="0B727AFD" w14:textId="261BD847" w:rsidR="002B609A" w:rsidRPr="00E00012" w:rsidRDefault="00F13169" w:rsidP="00F150E0">
      <w:pPr>
        <w:pStyle w:val="Heading3"/>
        <w:ind w:left="-142" w:right="-214"/>
        <w:rPr>
          <w:u w:val="single"/>
        </w:rPr>
      </w:pPr>
      <w:r>
        <w:t>Name</w:t>
      </w:r>
      <w:r w:rsidR="00E00012">
        <w:rPr>
          <w:u w:val="single"/>
        </w:rPr>
        <w:tab/>
      </w:r>
      <w:r w:rsidR="00E00012">
        <w:rPr>
          <w:u w:val="single"/>
        </w:rPr>
        <w:tab/>
      </w:r>
      <w:r w:rsidR="00E00012">
        <w:rPr>
          <w:u w:val="single"/>
        </w:rPr>
        <w:tab/>
      </w:r>
      <w:r w:rsidR="00E00012">
        <w:rPr>
          <w:u w:val="single"/>
        </w:rPr>
        <w:tab/>
      </w:r>
      <w:r w:rsidR="00E00012">
        <w:rPr>
          <w:u w:val="single"/>
        </w:rPr>
        <w:tab/>
      </w:r>
      <w:r w:rsidR="00E00012">
        <w:rPr>
          <w:u w:val="single"/>
        </w:rPr>
        <w:tab/>
      </w:r>
      <w:r w:rsidR="00D32B3A">
        <w:rPr>
          <w:u w:val="single"/>
        </w:rPr>
        <w:tab/>
      </w:r>
    </w:p>
    <w:p w14:paraId="14F4D44A" w14:textId="1544E2AE" w:rsidR="00F13169" w:rsidRPr="00E00012" w:rsidRDefault="00F13169" w:rsidP="00D32B3A">
      <w:pPr>
        <w:pStyle w:val="Heading3"/>
        <w:ind w:left="-142" w:right="-284"/>
        <w:rPr>
          <w:u w:val="single"/>
        </w:rPr>
      </w:pPr>
      <w:r>
        <w:t>Date of birth</w:t>
      </w:r>
      <w:r w:rsidR="00E00012">
        <w:rPr>
          <w:u w:val="single"/>
        </w:rPr>
        <w:tab/>
      </w:r>
      <w:r w:rsidR="00E00012">
        <w:rPr>
          <w:u w:val="single"/>
        </w:rPr>
        <w:tab/>
      </w:r>
      <w:r w:rsidR="00E00012">
        <w:rPr>
          <w:u w:val="single"/>
        </w:rPr>
        <w:tab/>
      </w:r>
      <w:r w:rsidR="00E00012">
        <w:rPr>
          <w:u w:val="single"/>
        </w:rPr>
        <w:tab/>
      </w:r>
      <w:r w:rsidR="00E00012" w:rsidRPr="00F150E0">
        <w:rPr>
          <w:u w:val="single"/>
        </w:rPr>
        <w:tab/>
      </w:r>
      <w:r w:rsidR="00E00012">
        <w:rPr>
          <w:u w:val="single"/>
        </w:rPr>
        <w:t xml:space="preserve">   </w:t>
      </w:r>
      <w:r w:rsidR="00D32B3A">
        <w:rPr>
          <w:u w:val="single"/>
        </w:rPr>
        <w:tab/>
      </w:r>
      <w:r w:rsidR="00E00012">
        <w:rPr>
          <w:u w:val="single"/>
        </w:rPr>
        <w:t xml:space="preserve">        </w:t>
      </w:r>
    </w:p>
    <w:p w14:paraId="65443E09" w14:textId="0EB8DA3F" w:rsidR="00F13169" w:rsidRPr="00F150E0" w:rsidRDefault="00F13169" w:rsidP="00D32B3A">
      <w:pPr>
        <w:pStyle w:val="Heading3"/>
        <w:ind w:left="-142" w:right="-284"/>
        <w:rPr>
          <w:u w:val="single"/>
        </w:rPr>
      </w:pPr>
      <w:r>
        <w:t>Postal address</w:t>
      </w:r>
      <w:r w:rsidR="00F150E0">
        <w:rPr>
          <w:u w:val="single"/>
        </w:rPr>
        <w:tab/>
      </w:r>
      <w:r w:rsidR="00F150E0">
        <w:rPr>
          <w:u w:val="single"/>
        </w:rPr>
        <w:tab/>
      </w:r>
      <w:r w:rsidR="00F150E0">
        <w:rPr>
          <w:u w:val="single"/>
        </w:rPr>
        <w:tab/>
      </w:r>
      <w:r w:rsidR="00F150E0">
        <w:rPr>
          <w:u w:val="single"/>
        </w:rPr>
        <w:tab/>
      </w:r>
      <w:r w:rsidR="004C014D">
        <w:rPr>
          <w:u w:val="single"/>
        </w:rPr>
        <w:tab/>
      </w:r>
      <w:r w:rsidR="00D32B3A">
        <w:rPr>
          <w:u w:val="single"/>
        </w:rPr>
        <w:tab/>
      </w:r>
    </w:p>
    <w:p w14:paraId="45E5AE27" w14:textId="614EF5CF" w:rsidR="00F13169" w:rsidRDefault="00F13169" w:rsidP="0079479E">
      <w:pPr>
        <w:pStyle w:val="Heading3"/>
        <w:ind w:left="-142" w:right="-214"/>
      </w:pPr>
      <w:r>
        <w:t>Town/</w:t>
      </w:r>
      <w:r w:rsidRPr="00F150E0">
        <w:t>city</w:t>
      </w:r>
      <w:r w:rsidR="00F150E0">
        <w:rPr>
          <w:u w:val="single"/>
        </w:rPr>
        <w:tab/>
      </w:r>
      <w:r w:rsidR="00F150E0">
        <w:rPr>
          <w:u w:val="single"/>
        </w:rPr>
        <w:tab/>
      </w:r>
      <w:r w:rsidR="004C014D">
        <w:rPr>
          <w:u w:val="single"/>
        </w:rPr>
        <w:tab/>
      </w:r>
      <w:r w:rsidRPr="00F150E0">
        <w:t>Postcode</w:t>
      </w:r>
      <w:r w:rsidR="00F150E0">
        <w:rPr>
          <w:u w:val="single"/>
        </w:rPr>
        <w:tab/>
      </w:r>
      <w:r w:rsidR="0079479E">
        <w:rPr>
          <w:u w:val="single"/>
        </w:rPr>
        <w:tab/>
      </w:r>
    </w:p>
    <w:p w14:paraId="5D4DC07B" w14:textId="5372D91E" w:rsidR="00F13169" w:rsidRPr="00D32B3A" w:rsidRDefault="00F13169" w:rsidP="00F150E0">
      <w:pPr>
        <w:pStyle w:val="Heading3"/>
        <w:ind w:left="-142"/>
        <w:rPr>
          <w:u w:val="single"/>
        </w:rPr>
      </w:pPr>
      <w:r>
        <w:t>Phone</w:t>
      </w:r>
      <w:r w:rsidR="00D32B3A">
        <w:rPr>
          <w:u w:val="single"/>
        </w:rPr>
        <w:tab/>
      </w:r>
      <w:r w:rsidR="00D32B3A">
        <w:rPr>
          <w:u w:val="single"/>
        </w:rPr>
        <w:tab/>
      </w:r>
      <w:r w:rsidR="00D32B3A">
        <w:rPr>
          <w:u w:val="single"/>
        </w:rPr>
        <w:tab/>
      </w:r>
      <w:r w:rsidR="00D32B3A">
        <w:rPr>
          <w:u w:val="single"/>
        </w:rPr>
        <w:tab/>
      </w:r>
    </w:p>
    <w:p w14:paraId="013A805F" w14:textId="1C772F4D" w:rsidR="00F13169" w:rsidRPr="00D32B3A" w:rsidRDefault="00F13169" w:rsidP="00F150E0">
      <w:pPr>
        <w:pStyle w:val="Heading3"/>
        <w:ind w:left="-142"/>
        <w:rPr>
          <w:u w:val="single"/>
        </w:rPr>
      </w:pPr>
      <w:r>
        <w:t>Mobile</w:t>
      </w:r>
      <w:r w:rsidR="00D32B3A">
        <w:rPr>
          <w:u w:val="single"/>
        </w:rPr>
        <w:tab/>
      </w:r>
      <w:r w:rsidR="00D32B3A">
        <w:rPr>
          <w:u w:val="single"/>
        </w:rPr>
        <w:tab/>
      </w:r>
      <w:r w:rsidR="00D32B3A">
        <w:rPr>
          <w:u w:val="single"/>
        </w:rPr>
        <w:tab/>
      </w:r>
      <w:r w:rsidR="00D32B3A">
        <w:rPr>
          <w:u w:val="single"/>
        </w:rPr>
        <w:tab/>
      </w:r>
    </w:p>
    <w:p w14:paraId="14059127" w14:textId="3C980578" w:rsidR="00F13169" w:rsidRPr="00D32B3A" w:rsidRDefault="00F13169" w:rsidP="00D32B3A">
      <w:pPr>
        <w:pStyle w:val="Heading3"/>
        <w:ind w:left="-142" w:right="-284"/>
        <w:rPr>
          <w:u w:val="single"/>
        </w:rPr>
      </w:pPr>
      <w:r>
        <w:t>Email address</w:t>
      </w:r>
      <w:r w:rsidR="00D32B3A">
        <w:rPr>
          <w:u w:val="single"/>
        </w:rPr>
        <w:tab/>
      </w:r>
      <w:r w:rsidR="00D32B3A">
        <w:rPr>
          <w:u w:val="single"/>
        </w:rPr>
        <w:tab/>
      </w:r>
      <w:r w:rsidR="00D32B3A">
        <w:rPr>
          <w:u w:val="single"/>
        </w:rPr>
        <w:tab/>
      </w:r>
      <w:r w:rsidR="00D32B3A">
        <w:rPr>
          <w:u w:val="single"/>
        </w:rPr>
        <w:tab/>
      </w:r>
      <w:r w:rsidR="00D32B3A">
        <w:rPr>
          <w:u w:val="single"/>
        </w:rPr>
        <w:tab/>
      </w:r>
      <w:r w:rsidR="00D32B3A">
        <w:rPr>
          <w:u w:val="single"/>
        </w:rPr>
        <w:tab/>
      </w:r>
    </w:p>
    <w:p w14:paraId="4C1B2451" w14:textId="2B2185FB" w:rsidR="00F13169" w:rsidRDefault="00F13169" w:rsidP="00F150E0">
      <w:pPr>
        <w:pStyle w:val="Heading3"/>
        <w:ind w:left="-142"/>
      </w:pPr>
      <w:r>
        <w:t>Preferred contact method</w:t>
      </w:r>
    </w:p>
    <w:p w14:paraId="4F78B7E8" w14:textId="5B28100E" w:rsidR="00F13169" w:rsidRDefault="00000000" w:rsidP="00F150E0">
      <w:pPr>
        <w:pStyle w:val="Heading3"/>
        <w:ind w:left="-142"/>
      </w:pPr>
      <w:sdt>
        <w:sdtPr>
          <w:id w:val="-1882935468"/>
          <w14:checkbox>
            <w14:checked w14:val="0"/>
            <w14:checkedState w14:val="2612" w14:font="MS Gothic"/>
            <w14:uncheckedState w14:val="2610" w14:font="MS Gothic"/>
          </w14:checkbox>
        </w:sdtPr>
        <w:sdtContent>
          <w:r w:rsidR="003D2EBE">
            <w:rPr>
              <w:rFonts w:ascii="MS Gothic" w:eastAsia="MS Gothic" w:hAnsi="MS Gothic" w:hint="eastAsia"/>
            </w:rPr>
            <w:t>☐</w:t>
          </w:r>
        </w:sdtContent>
      </w:sdt>
      <w:r w:rsidR="00F13169">
        <w:t xml:space="preserve"> </w:t>
      </w:r>
      <w:r w:rsidR="00F13169" w:rsidRPr="00F13169">
        <w:rPr>
          <w:rFonts w:ascii="Lexend Light" w:hAnsi="Lexend Light"/>
        </w:rPr>
        <w:t>Email</w:t>
      </w:r>
      <w:r w:rsidR="00F13169">
        <w:rPr>
          <w:rFonts w:ascii="Lexend Light" w:hAnsi="Lexend Light"/>
        </w:rPr>
        <w:t xml:space="preserve"> </w:t>
      </w:r>
      <w:r w:rsidR="00F13169">
        <w:rPr>
          <w:rFonts w:ascii="Lexend Light" w:hAnsi="Lexend Light"/>
        </w:rPr>
        <w:tab/>
      </w:r>
      <w:sdt>
        <w:sdtPr>
          <w:id w:val="1988050699"/>
          <w14:checkbox>
            <w14:checked w14:val="0"/>
            <w14:checkedState w14:val="2612" w14:font="MS Gothic"/>
            <w14:uncheckedState w14:val="2610" w14:font="MS Gothic"/>
          </w14:checkbox>
        </w:sdtPr>
        <w:sdtContent>
          <w:r w:rsidR="00F13169">
            <w:rPr>
              <w:rFonts w:ascii="MS Gothic" w:eastAsia="MS Gothic" w:hAnsi="MS Gothic" w:hint="eastAsia"/>
            </w:rPr>
            <w:t>☐</w:t>
          </w:r>
        </w:sdtContent>
      </w:sdt>
      <w:r w:rsidR="00F13169">
        <w:t xml:space="preserve"> </w:t>
      </w:r>
      <w:r w:rsidR="00F13169">
        <w:rPr>
          <w:rFonts w:ascii="Lexend Light" w:hAnsi="Lexend Light"/>
        </w:rPr>
        <w:t>Phone call</w:t>
      </w:r>
      <w:r w:rsidR="000A4C70">
        <w:rPr>
          <w:rFonts w:ascii="Lexend Light" w:hAnsi="Lexend Light"/>
        </w:rPr>
        <w:br/>
      </w:r>
      <w:sdt>
        <w:sdtPr>
          <w:id w:val="-892739482"/>
          <w14:checkbox>
            <w14:checked w14:val="0"/>
            <w14:checkedState w14:val="2612" w14:font="MS Gothic"/>
            <w14:uncheckedState w14:val="2610" w14:font="MS Gothic"/>
          </w14:checkbox>
        </w:sdtPr>
        <w:sdtContent>
          <w:r w:rsidR="00F13169">
            <w:rPr>
              <w:rFonts w:ascii="MS Gothic" w:eastAsia="MS Gothic" w:hAnsi="MS Gothic" w:hint="eastAsia"/>
            </w:rPr>
            <w:t>☐</w:t>
          </w:r>
        </w:sdtContent>
      </w:sdt>
      <w:r w:rsidR="00F13169">
        <w:t xml:space="preserve"> </w:t>
      </w:r>
      <w:r w:rsidR="00F13169">
        <w:rPr>
          <w:rFonts w:ascii="Lexend Light" w:hAnsi="Lexend Light"/>
        </w:rPr>
        <w:t>Text</w:t>
      </w:r>
      <w:r w:rsidR="00F13169">
        <w:rPr>
          <w:rFonts w:ascii="Lexend Light" w:hAnsi="Lexend Light"/>
        </w:rPr>
        <w:tab/>
      </w:r>
      <w:r w:rsidR="000A4C70">
        <w:rPr>
          <w:rFonts w:ascii="Lexend Light" w:hAnsi="Lexend Light"/>
        </w:rPr>
        <w:t xml:space="preserve"> </w:t>
      </w:r>
      <w:r w:rsidR="000A4C70">
        <w:rPr>
          <w:rFonts w:ascii="Lexend Light" w:hAnsi="Lexend Light"/>
        </w:rPr>
        <w:tab/>
      </w:r>
      <w:sdt>
        <w:sdtPr>
          <w:id w:val="-781566610"/>
          <w14:checkbox>
            <w14:checked w14:val="0"/>
            <w14:checkedState w14:val="2612" w14:font="MS Gothic"/>
            <w14:uncheckedState w14:val="2610" w14:font="MS Gothic"/>
          </w14:checkbox>
        </w:sdtPr>
        <w:sdtContent>
          <w:r w:rsidR="00F13169">
            <w:rPr>
              <w:rFonts w:ascii="MS Gothic" w:eastAsia="MS Gothic" w:hAnsi="MS Gothic" w:hint="eastAsia"/>
            </w:rPr>
            <w:t>☐</w:t>
          </w:r>
        </w:sdtContent>
      </w:sdt>
      <w:r w:rsidR="00F13169">
        <w:t xml:space="preserve"> </w:t>
      </w:r>
      <w:r w:rsidR="00F13169">
        <w:rPr>
          <w:rFonts w:ascii="Lexend Light" w:hAnsi="Lexend Light"/>
        </w:rPr>
        <w:t>Letter</w:t>
      </w:r>
    </w:p>
    <w:p w14:paraId="1A868E01" w14:textId="4A0C54F0" w:rsidR="00F13169" w:rsidRDefault="00F13169" w:rsidP="00F150E0">
      <w:pPr>
        <w:pStyle w:val="Heading3"/>
        <w:ind w:left="-142"/>
      </w:pPr>
      <w:r>
        <w:t>If applicable, list the service club that you are volunteering on behalf of</w:t>
      </w:r>
    </w:p>
    <w:p w14:paraId="2214DB27" w14:textId="03E70B8F" w:rsidR="00F13169" w:rsidRPr="00EB3306" w:rsidRDefault="00EB3306" w:rsidP="00EB3306">
      <w:pPr>
        <w:ind w:left="-142" w:right="-28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ACB0F1" w14:textId="3B0D47AE" w:rsidR="00F13169" w:rsidRDefault="00F13169" w:rsidP="00F150E0">
      <w:pPr>
        <w:pStyle w:val="Heading2"/>
        <w:ind w:left="-142"/>
      </w:pPr>
      <w:r>
        <w:t>Emergency contact</w:t>
      </w:r>
    </w:p>
    <w:p w14:paraId="052CD259" w14:textId="2DBD8772" w:rsidR="00F13169" w:rsidRDefault="00F13169" w:rsidP="00EB3306">
      <w:pPr>
        <w:pStyle w:val="Heading3"/>
        <w:ind w:left="-142" w:right="-284"/>
      </w:pPr>
      <w:r>
        <w:t>Name</w:t>
      </w:r>
      <w:r w:rsidR="00EB3306">
        <w:rPr>
          <w:u w:val="single"/>
        </w:rPr>
        <w:tab/>
      </w:r>
      <w:r w:rsidR="00EB3306">
        <w:rPr>
          <w:u w:val="single"/>
        </w:rPr>
        <w:tab/>
      </w:r>
      <w:r w:rsidR="00EB3306">
        <w:rPr>
          <w:u w:val="single"/>
        </w:rPr>
        <w:tab/>
      </w:r>
      <w:r w:rsidR="00EB3306">
        <w:rPr>
          <w:u w:val="single"/>
        </w:rPr>
        <w:tab/>
      </w:r>
      <w:r w:rsidR="00EB3306">
        <w:rPr>
          <w:u w:val="single"/>
        </w:rPr>
        <w:tab/>
      </w:r>
      <w:r w:rsidR="00EB3306">
        <w:rPr>
          <w:u w:val="single"/>
        </w:rPr>
        <w:tab/>
      </w:r>
      <w:r w:rsidR="00EB3306">
        <w:rPr>
          <w:u w:val="single"/>
        </w:rPr>
        <w:tab/>
      </w:r>
    </w:p>
    <w:p w14:paraId="79101D8B" w14:textId="1F0213C7" w:rsidR="00F13169" w:rsidRPr="00EB3306" w:rsidRDefault="00F13169" w:rsidP="00EB3306">
      <w:pPr>
        <w:pStyle w:val="Heading3"/>
        <w:ind w:left="-142" w:right="-284"/>
        <w:rPr>
          <w:u w:val="single"/>
        </w:rPr>
      </w:pPr>
      <w:r>
        <w:t>Contact number</w:t>
      </w:r>
      <w:r w:rsidR="00EB3306">
        <w:rPr>
          <w:u w:val="single"/>
        </w:rPr>
        <w:tab/>
      </w:r>
      <w:r w:rsidR="00EB3306">
        <w:rPr>
          <w:u w:val="single"/>
        </w:rPr>
        <w:tab/>
      </w:r>
      <w:r w:rsidR="00EB3306">
        <w:rPr>
          <w:u w:val="single"/>
        </w:rPr>
        <w:tab/>
      </w:r>
      <w:r w:rsidR="00EB3306">
        <w:rPr>
          <w:u w:val="single"/>
        </w:rPr>
        <w:tab/>
      </w:r>
      <w:r w:rsidR="00EB3306">
        <w:rPr>
          <w:u w:val="single"/>
        </w:rPr>
        <w:tab/>
      </w:r>
    </w:p>
    <w:p w14:paraId="0C957AAF" w14:textId="7E7264F9" w:rsidR="00F13169" w:rsidRDefault="000A4C70" w:rsidP="00F150E0">
      <w:pPr>
        <w:pStyle w:val="Heading1"/>
        <w:ind w:left="-142"/>
      </w:pPr>
      <w:r>
        <w:br/>
      </w:r>
      <w:r w:rsidR="00F13169">
        <w:t>Volunteering details</w:t>
      </w:r>
    </w:p>
    <w:p w14:paraId="727CD510" w14:textId="77777777" w:rsidR="00F82D6E" w:rsidRDefault="00F13169" w:rsidP="00F150E0">
      <w:pPr>
        <w:pStyle w:val="Heading3"/>
        <w:ind w:left="-142"/>
      </w:pPr>
      <w:r>
        <w:t>Have you volunteered for Maitland events previously?</w:t>
      </w:r>
      <w:r w:rsidR="003D2EBE" w:rsidRPr="003D2EBE">
        <w:rPr>
          <w:rFonts w:ascii="Lexend Light" w:hAnsi="Lexend Light"/>
        </w:rPr>
        <w:t xml:space="preserve"> </w:t>
      </w:r>
      <w:r w:rsidR="00BB7741">
        <w:rPr>
          <w:rFonts w:ascii="Lexend Light" w:hAnsi="Lexend Light"/>
        </w:rPr>
        <w:t xml:space="preserve">     </w:t>
      </w:r>
      <w:r w:rsidR="003D2EBE" w:rsidRPr="003D2EBE">
        <w:rPr>
          <w:rFonts w:ascii="Lexend Light" w:hAnsi="Lexend Light"/>
        </w:rPr>
        <w:t>Y</w:t>
      </w:r>
      <w:r w:rsidR="00F82D6E" w:rsidRPr="00F82D6E">
        <w:t xml:space="preserve"> </w:t>
      </w:r>
      <w:sdt>
        <w:sdtPr>
          <w:id w:val="-589006868"/>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r w:rsidR="003D2EBE" w:rsidRPr="003D2EBE">
        <w:rPr>
          <w:rFonts w:ascii="Lexend Light" w:hAnsi="Lexend Light"/>
        </w:rPr>
        <w:tab/>
        <w:t>N</w:t>
      </w:r>
      <w:r w:rsidR="00F82D6E" w:rsidRPr="00F82D6E">
        <w:t xml:space="preserve"> </w:t>
      </w:r>
      <w:sdt>
        <w:sdtPr>
          <w:id w:val="351769808"/>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r w:rsidR="00F82D6E">
        <w:t xml:space="preserve"> </w:t>
      </w:r>
    </w:p>
    <w:p w14:paraId="5A4F12A1" w14:textId="0BD34757" w:rsidR="00F13169" w:rsidRDefault="00F13169" w:rsidP="00F150E0">
      <w:pPr>
        <w:pStyle w:val="Heading3"/>
        <w:ind w:left="-142"/>
      </w:pPr>
      <w:r>
        <w:t>Do you have a Maitland events volunteer shirt?</w:t>
      </w:r>
      <w:r w:rsidR="003D2EBE">
        <w:t xml:space="preserve"> </w:t>
      </w:r>
      <w:r w:rsidR="00BB7741">
        <w:t xml:space="preserve">  </w:t>
      </w:r>
      <w:r w:rsidR="003D2EBE" w:rsidRPr="003D2EBE">
        <w:rPr>
          <w:rFonts w:ascii="Lexend Light" w:hAnsi="Lexend Light"/>
        </w:rPr>
        <w:t>Y</w:t>
      </w:r>
      <w:r w:rsidR="00967E84">
        <w:rPr>
          <w:rFonts w:ascii="Lexend Light" w:hAnsi="Lexend Light"/>
        </w:rPr>
        <w:tab/>
      </w:r>
      <w:r w:rsidR="00F82D6E">
        <w:rPr>
          <w:rFonts w:ascii="Lexend Light" w:hAnsi="Lexend Light"/>
        </w:rPr>
        <w:t xml:space="preserve"> </w:t>
      </w:r>
      <w:sdt>
        <w:sdtPr>
          <w:id w:val="1540853414"/>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r w:rsidR="00EB3306">
        <w:rPr>
          <w:rFonts w:ascii="Lexend Light" w:hAnsi="Lexend Light"/>
        </w:rPr>
        <w:tab/>
      </w:r>
      <w:r w:rsidR="003D2EBE" w:rsidRPr="003D2EBE">
        <w:rPr>
          <w:rFonts w:ascii="Lexend Light" w:hAnsi="Lexend Light"/>
        </w:rPr>
        <w:t>N</w:t>
      </w:r>
      <w:r w:rsidR="00F82D6E">
        <w:rPr>
          <w:rFonts w:ascii="Lexend Light" w:hAnsi="Lexend Light"/>
        </w:rPr>
        <w:t xml:space="preserve"> </w:t>
      </w:r>
      <w:sdt>
        <w:sdtPr>
          <w:id w:val="-501509300"/>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p>
    <w:p w14:paraId="1FFE3DF8" w14:textId="3329FD9B" w:rsidR="00F13169" w:rsidRDefault="00F13169" w:rsidP="00F150E0">
      <w:pPr>
        <w:ind w:left="-142"/>
      </w:pPr>
      <w:r>
        <w:t>If no, circle</w:t>
      </w:r>
      <w:r w:rsidR="003D2EBE">
        <w:t xml:space="preserve"> or tick</w:t>
      </w:r>
      <w:r>
        <w:t xml:space="preserve"> your shirt size.</w:t>
      </w:r>
    </w:p>
    <w:p w14:paraId="4E11822D" w14:textId="10BBD051" w:rsidR="00C62E52" w:rsidRDefault="003D2EBE" w:rsidP="00C62E52">
      <w:pPr>
        <w:ind w:left="-142"/>
      </w:pPr>
      <w:r>
        <w:t>S</w:t>
      </w:r>
      <w:r w:rsidRPr="003D2EBE">
        <w:t xml:space="preserve"> </w:t>
      </w:r>
      <w:sdt>
        <w:sdtPr>
          <w:id w:val="-2142563168"/>
          <w14:checkbox>
            <w14:checked w14:val="0"/>
            <w14:checkedState w14:val="2612" w14:font="MS Gothic"/>
            <w14:uncheckedState w14:val="2610" w14:font="MS Gothic"/>
          </w14:checkbox>
        </w:sdtPr>
        <w:sdtContent>
          <w:r>
            <w:rPr>
              <w:rFonts w:ascii="MS Gothic" w:eastAsia="MS Gothic" w:hAnsi="MS Gothic" w:hint="eastAsia"/>
            </w:rPr>
            <w:t>☐</w:t>
          </w:r>
        </w:sdtContent>
      </w:sdt>
      <w:r w:rsidR="008A48BA">
        <w:tab/>
      </w:r>
      <w:r>
        <w:t>M</w:t>
      </w:r>
      <w:r w:rsidRPr="003D2EBE">
        <w:t xml:space="preserve"> </w:t>
      </w:r>
      <w:sdt>
        <w:sdtPr>
          <w:id w:val="-1085764198"/>
          <w14:checkbox>
            <w14:checked w14:val="0"/>
            <w14:checkedState w14:val="2612" w14:font="MS Gothic"/>
            <w14:uncheckedState w14:val="2610" w14:font="MS Gothic"/>
          </w14:checkbox>
        </w:sdtPr>
        <w:sdtContent>
          <w:r>
            <w:rPr>
              <w:rFonts w:ascii="MS Gothic" w:eastAsia="MS Gothic" w:hAnsi="MS Gothic" w:hint="eastAsia"/>
            </w:rPr>
            <w:t>☐</w:t>
          </w:r>
        </w:sdtContent>
      </w:sdt>
      <w:r>
        <w:tab/>
        <w:t>L</w:t>
      </w:r>
      <w:r w:rsidRPr="003D2EBE">
        <w:t xml:space="preserve"> </w:t>
      </w:r>
      <w:sdt>
        <w:sdtPr>
          <w:id w:val="-1284100985"/>
          <w14:checkbox>
            <w14:checked w14:val="0"/>
            <w14:checkedState w14:val="2612" w14:font="MS Gothic"/>
            <w14:uncheckedState w14:val="2610" w14:font="MS Gothic"/>
          </w14:checkbox>
        </w:sdtPr>
        <w:sdtContent>
          <w:r>
            <w:rPr>
              <w:rFonts w:ascii="MS Gothic" w:eastAsia="MS Gothic" w:hAnsi="MS Gothic" w:hint="eastAsia"/>
            </w:rPr>
            <w:t>☐</w:t>
          </w:r>
        </w:sdtContent>
      </w:sdt>
      <w:r>
        <w:tab/>
        <w:t>XL</w:t>
      </w:r>
      <w:r w:rsidRPr="003D2EBE">
        <w:t xml:space="preserve"> </w:t>
      </w:r>
      <w:sdt>
        <w:sdtPr>
          <w:id w:val="-476919109"/>
          <w14:checkbox>
            <w14:checked w14:val="0"/>
            <w14:checkedState w14:val="2612" w14:font="MS Gothic"/>
            <w14:uncheckedState w14:val="2610" w14:font="MS Gothic"/>
          </w14:checkbox>
        </w:sdtPr>
        <w:sdtContent>
          <w:r>
            <w:rPr>
              <w:rFonts w:ascii="MS Gothic" w:eastAsia="MS Gothic" w:hAnsi="MS Gothic" w:hint="eastAsia"/>
            </w:rPr>
            <w:t>☐</w:t>
          </w:r>
        </w:sdtContent>
      </w:sdt>
      <w:r>
        <w:tab/>
        <w:t>2XL</w:t>
      </w:r>
      <w:r w:rsidRPr="003D2EBE">
        <w:t xml:space="preserve"> </w:t>
      </w:r>
      <w:sdt>
        <w:sdtPr>
          <w:id w:val="521976583"/>
          <w14:checkbox>
            <w14:checked w14:val="0"/>
            <w14:checkedState w14:val="2612" w14:font="MS Gothic"/>
            <w14:uncheckedState w14:val="2610" w14:font="MS Gothic"/>
          </w14:checkbox>
        </w:sdtPr>
        <w:sdtContent>
          <w:r>
            <w:rPr>
              <w:rFonts w:ascii="MS Gothic" w:eastAsia="MS Gothic" w:hAnsi="MS Gothic" w:hint="eastAsia"/>
            </w:rPr>
            <w:t>☐</w:t>
          </w:r>
        </w:sdtContent>
      </w:sdt>
    </w:p>
    <w:p w14:paraId="4DB55292" w14:textId="57A1C821" w:rsidR="003D2EBE" w:rsidRPr="00F13169" w:rsidRDefault="003D2EBE" w:rsidP="00C62E52">
      <w:pPr>
        <w:ind w:left="-142"/>
      </w:pPr>
      <w:r>
        <w:t>3XL</w:t>
      </w:r>
      <w:r w:rsidRPr="003D2EBE">
        <w:t xml:space="preserve"> </w:t>
      </w:r>
      <w:sdt>
        <w:sdtPr>
          <w:id w:val="1770348087"/>
          <w14:checkbox>
            <w14:checked w14:val="0"/>
            <w14:checkedState w14:val="2612" w14:font="MS Gothic"/>
            <w14:uncheckedState w14:val="2610" w14:font="MS Gothic"/>
          </w14:checkbox>
        </w:sdtPr>
        <w:sdtContent>
          <w:r>
            <w:rPr>
              <w:rFonts w:ascii="MS Gothic" w:eastAsia="MS Gothic" w:hAnsi="MS Gothic" w:hint="eastAsia"/>
            </w:rPr>
            <w:t>☐</w:t>
          </w:r>
        </w:sdtContent>
      </w:sdt>
      <w:r w:rsidR="00C62E52">
        <w:tab/>
      </w:r>
      <w:r>
        <w:t>4XL</w:t>
      </w:r>
      <w:r w:rsidRPr="003D2EBE">
        <w:t xml:space="preserve"> </w:t>
      </w:r>
      <w:sdt>
        <w:sdtPr>
          <w:id w:val="-1930575032"/>
          <w14:checkbox>
            <w14:checked w14:val="0"/>
            <w14:checkedState w14:val="2612" w14:font="MS Gothic"/>
            <w14:uncheckedState w14:val="2610" w14:font="MS Gothic"/>
          </w14:checkbox>
        </w:sdtPr>
        <w:sdtContent>
          <w:r w:rsidR="00C62E52">
            <w:rPr>
              <w:rFonts w:ascii="MS Gothic" w:eastAsia="MS Gothic" w:hAnsi="MS Gothic" w:hint="eastAsia"/>
            </w:rPr>
            <w:t>☐</w:t>
          </w:r>
        </w:sdtContent>
      </w:sdt>
      <w:r w:rsidR="00C62E52">
        <w:t xml:space="preserve">  </w:t>
      </w:r>
      <w:r>
        <w:t>5XL</w:t>
      </w:r>
      <w:r w:rsidRPr="003D2EBE">
        <w:t xml:space="preserve"> </w:t>
      </w:r>
      <w:sdt>
        <w:sdtPr>
          <w:id w:val="-112360860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4FAC42F" w14:textId="63F1A884" w:rsidR="002B609A" w:rsidRDefault="00F13169" w:rsidP="00F150E0">
      <w:pPr>
        <w:pStyle w:val="Heading3"/>
        <w:ind w:left="-142"/>
      </w:pPr>
      <w:r>
        <w:t>Do you have a Maitland events volunteer bucket hat?</w:t>
      </w:r>
      <w:r w:rsidR="003D2EBE" w:rsidRPr="003D2EBE">
        <w:rPr>
          <w:rFonts w:ascii="Lexend Light" w:hAnsi="Lexend Light"/>
        </w:rPr>
        <w:t xml:space="preserve"> </w:t>
      </w:r>
      <w:r w:rsidR="00F30D17">
        <w:rPr>
          <w:rFonts w:ascii="Lexend Light" w:hAnsi="Lexend Light"/>
        </w:rPr>
        <w:t xml:space="preserve"> </w:t>
      </w:r>
      <w:r w:rsidR="003D2EBE" w:rsidRPr="003D2EBE">
        <w:rPr>
          <w:rFonts w:ascii="Lexend Light" w:hAnsi="Lexend Light"/>
        </w:rPr>
        <w:t>Y</w:t>
      </w:r>
      <w:r w:rsidR="003D2EBE" w:rsidRPr="003D2EBE">
        <w:rPr>
          <w:rFonts w:ascii="Lexend Light" w:hAnsi="Lexend Light"/>
        </w:rPr>
        <w:tab/>
      </w:r>
      <w:sdt>
        <w:sdtPr>
          <w:id w:val="-542987833"/>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r w:rsidR="008A48BA">
        <w:rPr>
          <w:rFonts w:ascii="Lexend Light" w:hAnsi="Lexend Light"/>
        </w:rPr>
        <w:tab/>
      </w:r>
      <w:r w:rsidR="003D2EBE" w:rsidRPr="003D2EBE">
        <w:rPr>
          <w:rFonts w:ascii="Lexend Light" w:hAnsi="Lexend Light"/>
        </w:rPr>
        <w:t>N</w:t>
      </w:r>
      <w:r w:rsidR="00F82D6E" w:rsidRPr="00F82D6E">
        <w:t xml:space="preserve"> </w:t>
      </w:r>
      <w:sdt>
        <w:sdtPr>
          <w:id w:val="-673031207"/>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p>
    <w:p w14:paraId="01A9706B" w14:textId="4C1340F1" w:rsidR="00F13169" w:rsidRDefault="00F13169" w:rsidP="00F150E0">
      <w:pPr>
        <w:pStyle w:val="Heading3"/>
        <w:ind w:left="-142"/>
      </w:pPr>
      <w:r>
        <w:t>Do you have a current certificate in any of the following? (provide copies with form)</w:t>
      </w:r>
    </w:p>
    <w:p w14:paraId="694EA407" w14:textId="4E195480" w:rsidR="00967E84" w:rsidRDefault="00000000" w:rsidP="00F82D6E">
      <w:pPr>
        <w:spacing w:line="360" w:lineRule="auto"/>
        <w:ind w:left="567"/>
      </w:pPr>
      <w:sdt>
        <w:sdtPr>
          <w:id w:val="-523250442"/>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r w:rsidR="00F82D6E">
        <w:t xml:space="preserve"> </w:t>
      </w:r>
      <w:r w:rsidR="00F13169">
        <w:t>RSA</w:t>
      </w:r>
      <w:r w:rsidR="00967E84">
        <w:br/>
      </w:r>
      <w:sdt>
        <w:sdtPr>
          <w:id w:val="1870487906"/>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r w:rsidR="00F82D6E">
        <w:t xml:space="preserve"> </w:t>
      </w:r>
      <w:r w:rsidR="00F13169">
        <w:t>Working with children check</w:t>
      </w:r>
      <w:r w:rsidR="00967E84">
        <w:br/>
      </w:r>
      <w:sdt>
        <w:sdtPr>
          <w:id w:val="-733390708"/>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r w:rsidR="00F82D6E">
        <w:t xml:space="preserve"> </w:t>
      </w:r>
      <w:r w:rsidR="00967E84">
        <w:t>First Aid</w:t>
      </w:r>
    </w:p>
    <w:p w14:paraId="2E38F067" w14:textId="6CEA74E4" w:rsidR="00F13169" w:rsidRDefault="00F13169" w:rsidP="00F13169">
      <w:pPr>
        <w:pStyle w:val="Heading3"/>
      </w:pPr>
      <w:r>
        <w:t>Do you have any medical condition/s that we should be aware of?</w:t>
      </w:r>
      <w:r w:rsidR="003D2EBE">
        <w:t xml:space="preserve"> </w:t>
      </w:r>
      <w:r w:rsidR="003D2EBE" w:rsidRPr="003D2EBE">
        <w:rPr>
          <w:rFonts w:ascii="Lexend Light" w:hAnsi="Lexend Light"/>
        </w:rPr>
        <w:t>Y</w:t>
      </w:r>
      <w:r w:rsidR="00F82D6E">
        <w:rPr>
          <w:rFonts w:ascii="Lexend Light" w:hAnsi="Lexend Light"/>
        </w:rPr>
        <w:t xml:space="preserve"> </w:t>
      </w:r>
      <w:sdt>
        <w:sdtPr>
          <w:id w:val="193583275"/>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r w:rsidR="003D2EBE" w:rsidRPr="003D2EBE">
        <w:rPr>
          <w:rFonts w:ascii="Lexend Light" w:hAnsi="Lexend Light"/>
        </w:rPr>
        <w:tab/>
        <w:t>N</w:t>
      </w:r>
      <w:r w:rsidR="00F82D6E">
        <w:rPr>
          <w:rFonts w:ascii="Lexend Light" w:hAnsi="Lexend Light"/>
        </w:rPr>
        <w:t xml:space="preserve"> </w:t>
      </w:r>
      <w:sdt>
        <w:sdtPr>
          <w:id w:val="1444034214"/>
          <w14:checkbox>
            <w14:checked w14:val="0"/>
            <w14:checkedState w14:val="2612" w14:font="MS Gothic"/>
            <w14:uncheckedState w14:val="2610" w14:font="MS Gothic"/>
          </w14:checkbox>
        </w:sdtPr>
        <w:sdtContent>
          <w:r w:rsidR="00F82D6E">
            <w:rPr>
              <w:rFonts w:ascii="MS Gothic" w:eastAsia="MS Gothic" w:hAnsi="MS Gothic" w:hint="eastAsia"/>
            </w:rPr>
            <w:t>☐</w:t>
          </w:r>
        </w:sdtContent>
      </w:sdt>
    </w:p>
    <w:p w14:paraId="05C56ED7" w14:textId="3DEC2819" w:rsidR="00F13169" w:rsidRPr="00F82D6E" w:rsidRDefault="003D2EBE" w:rsidP="00F13169">
      <w:pPr>
        <w:rPr>
          <w:u w:val="single"/>
        </w:rPr>
      </w:pPr>
      <w:r>
        <w:t>If yes, please detail:</w:t>
      </w:r>
      <w:r w:rsidR="00921E71">
        <w:rPr>
          <w:u w:val="single"/>
        </w:rPr>
        <w:tab/>
      </w:r>
      <w:r w:rsidR="00921E71">
        <w:rPr>
          <w:u w:val="single"/>
        </w:rPr>
        <w:tab/>
      </w:r>
      <w:r w:rsidR="00921E71">
        <w:rPr>
          <w:u w:val="single"/>
        </w:rPr>
        <w:tab/>
      </w:r>
      <w:r w:rsidR="00921E71">
        <w:rPr>
          <w:u w:val="single"/>
        </w:rPr>
        <w:tab/>
      </w:r>
      <w:r w:rsidR="00921E71">
        <w:rPr>
          <w:u w:val="single"/>
        </w:rPr>
        <w:tab/>
      </w:r>
      <w:r w:rsidR="00921E71">
        <w:rPr>
          <w:u w:val="single"/>
        </w:rPr>
        <w:tab/>
      </w:r>
      <w:r w:rsidR="00921E71">
        <w:rPr>
          <w:u w:val="single"/>
        </w:rPr>
        <w:tab/>
      </w:r>
      <w:r w:rsidR="00921E71">
        <w:rPr>
          <w:u w:val="single"/>
        </w:rPr>
        <w:tab/>
      </w:r>
      <w:r w:rsidR="00921E71">
        <w:rPr>
          <w:u w:val="single"/>
        </w:rPr>
        <w:tab/>
      </w:r>
      <w:r w:rsidR="00921E71">
        <w:rPr>
          <w:u w:val="single"/>
        </w:rPr>
        <w:tab/>
      </w:r>
      <w:r w:rsidR="00921E71">
        <w:rPr>
          <w:u w:val="single"/>
        </w:rPr>
        <w:tab/>
      </w:r>
      <w:r w:rsidR="00921E71">
        <w:rPr>
          <w:u w:val="single"/>
        </w:rPr>
        <w:tab/>
      </w:r>
    </w:p>
    <w:p w14:paraId="456DEF3E" w14:textId="6CFD3A68" w:rsidR="00F13169" w:rsidRDefault="00F13169" w:rsidP="00F13169">
      <w:pPr>
        <w:pStyle w:val="Heading1"/>
      </w:pPr>
      <w:r>
        <w:t>First time volunteers</w:t>
      </w:r>
    </w:p>
    <w:p w14:paraId="334534DD" w14:textId="7D951095" w:rsidR="00040455" w:rsidRDefault="00F13169" w:rsidP="00F13169">
      <w:r w:rsidRPr="00F13169">
        <w:t>Please be aware that no previous experience is required. The following questions are used as a guide for the events team to place volunteers in the most appropriate roles based on their previous experience.</w:t>
      </w:r>
    </w:p>
    <w:p w14:paraId="7BA803F9" w14:textId="32DA07BD" w:rsidR="00F13169" w:rsidRDefault="00F13169" w:rsidP="00F13169">
      <w:pPr>
        <w:pStyle w:val="Heading3"/>
      </w:pPr>
      <w:r>
        <w:t>Festival/event</w:t>
      </w:r>
      <w:r w:rsidR="003D2EBE">
        <w:t xml:space="preserve"> </w:t>
      </w:r>
      <w:r w:rsidR="003D2EBE" w:rsidRPr="003D2EBE">
        <w:rPr>
          <w:rFonts w:ascii="Lexend Light" w:hAnsi="Lexend Light"/>
        </w:rPr>
        <w:t>Y</w:t>
      </w:r>
      <w:r w:rsidR="00921E71">
        <w:rPr>
          <w:rFonts w:ascii="Lexend Light" w:hAnsi="Lexend Light"/>
        </w:rPr>
        <w:t xml:space="preserve"> </w:t>
      </w:r>
      <w:sdt>
        <w:sdtPr>
          <w:id w:val="1748996038"/>
          <w14:checkbox>
            <w14:checked w14:val="0"/>
            <w14:checkedState w14:val="2612" w14:font="MS Gothic"/>
            <w14:uncheckedState w14:val="2610" w14:font="MS Gothic"/>
          </w14:checkbox>
        </w:sdtPr>
        <w:sdtContent>
          <w:r w:rsidR="00921E71">
            <w:rPr>
              <w:rFonts w:ascii="MS Gothic" w:eastAsia="MS Gothic" w:hAnsi="MS Gothic" w:hint="eastAsia"/>
            </w:rPr>
            <w:t>☐</w:t>
          </w:r>
        </w:sdtContent>
      </w:sdt>
      <w:r w:rsidR="003D2EBE" w:rsidRPr="003D2EBE">
        <w:rPr>
          <w:rFonts w:ascii="Lexend Light" w:hAnsi="Lexend Light"/>
        </w:rPr>
        <w:tab/>
      </w:r>
      <w:r w:rsidR="00211F26">
        <w:rPr>
          <w:rFonts w:ascii="Lexend Light" w:hAnsi="Lexend Light"/>
        </w:rPr>
        <w:t xml:space="preserve">  </w:t>
      </w:r>
      <w:r w:rsidR="003D2EBE" w:rsidRPr="003D2EBE">
        <w:rPr>
          <w:rFonts w:ascii="Lexend Light" w:hAnsi="Lexend Light"/>
        </w:rPr>
        <w:t>N</w:t>
      </w:r>
      <w:r w:rsidR="00921E71" w:rsidRPr="00921E71">
        <w:t xml:space="preserve"> </w:t>
      </w:r>
      <w:sdt>
        <w:sdtPr>
          <w:id w:val="306913444"/>
          <w14:checkbox>
            <w14:checked w14:val="0"/>
            <w14:checkedState w14:val="2612" w14:font="MS Gothic"/>
            <w14:uncheckedState w14:val="2610" w14:font="MS Gothic"/>
          </w14:checkbox>
        </w:sdtPr>
        <w:sdtContent>
          <w:r w:rsidR="00921E71">
            <w:rPr>
              <w:rFonts w:ascii="MS Gothic" w:eastAsia="MS Gothic" w:hAnsi="MS Gothic" w:hint="eastAsia"/>
            </w:rPr>
            <w:t>☐</w:t>
          </w:r>
        </w:sdtContent>
      </w:sdt>
    </w:p>
    <w:p w14:paraId="7EC12B68" w14:textId="26D8B25B" w:rsidR="003D2EBE" w:rsidRPr="00047FCF" w:rsidRDefault="003D2EBE" w:rsidP="003D2EBE">
      <w:pPr>
        <w:rPr>
          <w:u w:val="single"/>
        </w:rPr>
      </w:pPr>
      <w:r>
        <w:t>Please detail:</w:t>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p>
    <w:p w14:paraId="65AA04C3" w14:textId="392CAA1D" w:rsidR="00F13169" w:rsidRDefault="00F13169" w:rsidP="00F13169">
      <w:pPr>
        <w:pStyle w:val="Heading3"/>
      </w:pPr>
      <w:r>
        <w:t>Customer service</w:t>
      </w:r>
      <w:r w:rsidR="003D2EBE">
        <w:t xml:space="preserve"> </w:t>
      </w:r>
      <w:r w:rsidR="003D2EBE" w:rsidRPr="003D2EBE">
        <w:rPr>
          <w:rFonts w:ascii="Lexend Light" w:hAnsi="Lexend Light"/>
        </w:rPr>
        <w:t>Y</w:t>
      </w:r>
      <w:r w:rsidR="003D2EBE">
        <w:rPr>
          <w:rFonts w:ascii="Lexend Light" w:hAnsi="Lexend Light"/>
        </w:rPr>
        <w:tab/>
      </w:r>
      <w:sdt>
        <w:sdtPr>
          <w:id w:val="-998419421"/>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rsidR="00211F26">
        <w:rPr>
          <w:rFonts w:ascii="Lexend Light" w:hAnsi="Lexend Light"/>
        </w:rPr>
        <w:t xml:space="preserve">   </w:t>
      </w:r>
      <w:r w:rsidR="003D2EBE" w:rsidRPr="003D2EBE">
        <w:rPr>
          <w:rFonts w:ascii="Lexend Light" w:hAnsi="Lexend Light"/>
        </w:rPr>
        <w:t>N</w:t>
      </w:r>
      <w:r w:rsidR="00047FCF" w:rsidRPr="00047FCF">
        <w:t xml:space="preserve"> </w:t>
      </w:r>
      <w:sdt>
        <w:sdtPr>
          <w:id w:val="-88773932"/>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2195522C" w14:textId="3F4357EE" w:rsidR="00F13169" w:rsidRDefault="003D2EBE" w:rsidP="001650ED">
      <w:r>
        <w:t>Please detail:</w:t>
      </w:r>
      <w:r w:rsidR="001650ED" w:rsidRPr="001650ED">
        <w:rPr>
          <w:u w:val="single"/>
        </w:rPr>
        <w:t xml:space="preserve"> </w:t>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p>
    <w:p w14:paraId="18ED3753" w14:textId="146B3F5C" w:rsidR="00F13169" w:rsidRDefault="00F13169" w:rsidP="00F13169">
      <w:pPr>
        <w:pStyle w:val="Heading3"/>
      </w:pPr>
      <w:r>
        <w:t>Cash handling</w:t>
      </w:r>
      <w:r w:rsidR="003D2EBE">
        <w:t xml:space="preserve"> </w:t>
      </w:r>
      <w:r w:rsidR="003D2EBE" w:rsidRPr="003D2EBE">
        <w:rPr>
          <w:rFonts w:ascii="Lexend Light" w:hAnsi="Lexend Light"/>
        </w:rPr>
        <w:t>Y</w:t>
      </w:r>
      <w:r w:rsidR="00047FCF" w:rsidRPr="00047FCF">
        <w:t xml:space="preserve"> </w:t>
      </w:r>
      <w:sdt>
        <w:sdtPr>
          <w:id w:val="-776010883"/>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rsidR="003D2EBE" w:rsidRPr="003D2EBE">
        <w:rPr>
          <w:rFonts w:ascii="Lexend Light" w:hAnsi="Lexend Light"/>
        </w:rPr>
        <w:tab/>
        <w:t>N</w:t>
      </w:r>
      <w:r w:rsidR="00047FCF" w:rsidRPr="00047FCF">
        <w:t xml:space="preserve"> </w:t>
      </w:r>
      <w:sdt>
        <w:sdtPr>
          <w:id w:val="-1188130915"/>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0BA53CA5" w14:textId="2DB8F793" w:rsidR="00F13169" w:rsidRDefault="003D2EBE" w:rsidP="001650ED">
      <w:r>
        <w:t>Please detail:</w:t>
      </w:r>
      <w:r w:rsidR="001650ED" w:rsidRPr="001650ED">
        <w:rPr>
          <w:u w:val="single"/>
        </w:rPr>
        <w:t xml:space="preserve"> </w:t>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p>
    <w:p w14:paraId="6EDF8D87" w14:textId="00E534DB" w:rsidR="00F13169" w:rsidRDefault="00F13169" w:rsidP="00F13169">
      <w:pPr>
        <w:pStyle w:val="Heading3"/>
      </w:pPr>
      <w:r>
        <w:t>Sales</w:t>
      </w:r>
      <w:r w:rsidR="003D2EBE">
        <w:t xml:space="preserve"> </w:t>
      </w:r>
      <w:r w:rsidR="003D2EBE" w:rsidRPr="003D2EBE">
        <w:rPr>
          <w:rFonts w:ascii="Lexend Light" w:hAnsi="Lexend Light"/>
        </w:rPr>
        <w:t>Y</w:t>
      </w:r>
      <w:r w:rsidR="00047FCF" w:rsidRPr="00047FCF">
        <w:t xml:space="preserve"> </w:t>
      </w:r>
      <w:sdt>
        <w:sdtPr>
          <w:id w:val="-489474724"/>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rsidR="003D2EBE" w:rsidRPr="003D2EBE">
        <w:rPr>
          <w:rFonts w:ascii="Lexend Light" w:hAnsi="Lexend Light"/>
        </w:rPr>
        <w:tab/>
        <w:t>N</w:t>
      </w:r>
      <w:r w:rsidR="00047FCF" w:rsidRPr="00047FCF">
        <w:t xml:space="preserve"> </w:t>
      </w:r>
      <w:sdt>
        <w:sdtPr>
          <w:id w:val="-702322431"/>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0109CA72" w14:textId="591C7B61" w:rsidR="00274259" w:rsidRDefault="003D2EBE" w:rsidP="00A83084">
      <w:r>
        <w:t>Please detail:</w:t>
      </w:r>
      <w:r w:rsidR="001650ED" w:rsidRPr="001650ED">
        <w:rPr>
          <w:u w:val="single"/>
        </w:rPr>
        <w:t xml:space="preserve"> </w:t>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r w:rsidR="001650ED">
        <w:rPr>
          <w:u w:val="single"/>
        </w:rPr>
        <w:tab/>
      </w:r>
    </w:p>
    <w:p w14:paraId="735ED390" w14:textId="77777777" w:rsidR="00047FCF" w:rsidRDefault="00047FCF" w:rsidP="00A83084"/>
    <w:p w14:paraId="18D83743" w14:textId="77777777" w:rsidR="00047FCF" w:rsidRDefault="00047FCF" w:rsidP="00A83084"/>
    <w:p w14:paraId="7CF22612" w14:textId="77777777" w:rsidR="00047FCF" w:rsidRDefault="00047FCF" w:rsidP="00A83084"/>
    <w:p w14:paraId="24774FE7" w14:textId="0FE205C6" w:rsidR="003D2EBE" w:rsidRDefault="003D2EBE" w:rsidP="003D2EBE">
      <w:pPr>
        <w:pStyle w:val="Heading1"/>
      </w:pPr>
      <w:r>
        <w:lastRenderedPageBreak/>
        <w:t>Availability</w:t>
      </w:r>
    </w:p>
    <w:p w14:paraId="58652D8D" w14:textId="4146D988" w:rsidR="003D2EBE" w:rsidRDefault="003D2EBE" w:rsidP="003D2EBE">
      <w:r>
        <w:t>Please tick all appropriate boxes:</w:t>
      </w:r>
    </w:p>
    <w:p w14:paraId="14A6BC76" w14:textId="5FDD1348" w:rsidR="003D2EBE" w:rsidRDefault="003D2EBE" w:rsidP="003D2EBE">
      <w:pPr>
        <w:pStyle w:val="Heading2"/>
      </w:pPr>
      <w:r>
        <w:t>Australia Day / Dive in Cinema</w:t>
      </w:r>
    </w:p>
    <w:p w14:paraId="1108C975" w14:textId="3731AFE9" w:rsidR="000A4C70" w:rsidRDefault="003736CB" w:rsidP="003D2EBE">
      <w:r>
        <w:t>Monday</w:t>
      </w:r>
      <w:r w:rsidR="003D2EBE">
        <w:t xml:space="preserve"> 26 January 202</w:t>
      </w:r>
      <w:r w:rsidR="00D26CB8">
        <w:t>6</w:t>
      </w:r>
      <w:r w:rsidR="000A4C70">
        <w:t xml:space="preserve"> </w:t>
      </w:r>
    </w:p>
    <w:p w14:paraId="1E6800DF" w14:textId="3609D831" w:rsidR="003D2EBE" w:rsidRDefault="000A4C70" w:rsidP="003D2EBE">
      <w:r>
        <w:t>am</w:t>
      </w:r>
      <w:r>
        <w:tab/>
      </w:r>
      <w:sdt>
        <w:sdtPr>
          <w:id w:val="-514393766"/>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pm</w:t>
      </w:r>
      <w:r>
        <w:tab/>
      </w:r>
      <w:sdt>
        <w:sdtPr>
          <w:id w:val="-56399728"/>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all</w:t>
      </w:r>
      <w:r w:rsidR="00047FCF">
        <w:t xml:space="preserve">   </w:t>
      </w:r>
      <w:r w:rsidR="00047FCF" w:rsidRPr="00047FCF">
        <w:t xml:space="preserve"> </w:t>
      </w:r>
      <w:sdt>
        <w:sdtPr>
          <w:id w:val="-807092953"/>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486A7FEB" w14:textId="0039C285" w:rsidR="003D2EBE" w:rsidRDefault="003D2EBE" w:rsidP="003D2EBE">
      <w:pPr>
        <w:pStyle w:val="Heading2"/>
      </w:pPr>
      <w:r>
        <w:t xml:space="preserve">Summer </w:t>
      </w:r>
      <w:r w:rsidR="00012531">
        <w:t>A</w:t>
      </w:r>
      <w:r>
        <w:t>ctivities</w:t>
      </w:r>
    </w:p>
    <w:p w14:paraId="56C22232" w14:textId="157B3AF1" w:rsidR="000A4C70" w:rsidRDefault="000A4C70" w:rsidP="003D2EBE">
      <w:r>
        <w:t xml:space="preserve">Various dates </w:t>
      </w:r>
    </w:p>
    <w:p w14:paraId="48A6F74F" w14:textId="12C72C3F" w:rsidR="003D2EBE" w:rsidRDefault="000A4C70" w:rsidP="003D2EBE">
      <w:r>
        <w:t>am</w:t>
      </w:r>
      <w:r>
        <w:tab/>
      </w:r>
      <w:sdt>
        <w:sdtPr>
          <w:id w:val="1701745829"/>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pm</w:t>
      </w:r>
      <w:r>
        <w:tab/>
      </w:r>
      <w:sdt>
        <w:sdtPr>
          <w:id w:val="864862638"/>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all</w:t>
      </w:r>
      <w:r w:rsidR="00047FCF">
        <w:t xml:space="preserve">   </w:t>
      </w:r>
      <w:r w:rsidR="00047FCF" w:rsidRPr="00047FCF">
        <w:t xml:space="preserve"> </w:t>
      </w:r>
      <w:sdt>
        <w:sdtPr>
          <w:id w:val="2122560985"/>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7BD40961" w14:textId="5C54330A" w:rsidR="003D2EBE" w:rsidRDefault="003D2EBE" w:rsidP="003D2EBE">
      <w:pPr>
        <w:pStyle w:val="Heading2"/>
      </w:pPr>
      <w:r>
        <w:t>Hunter Valley Steamfest</w:t>
      </w:r>
    </w:p>
    <w:p w14:paraId="5E274D50" w14:textId="24CDDF7D" w:rsidR="00BE2E21" w:rsidRDefault="003D2EBE" w:rsidP="00012531">
      <w:r>
        <w:t>Saturday 1</w:t>
      </w:r>
      <w:r w:rsidR="003736CB">
        <w:t>8</w:t>
      </w:r>
      <w:r>
        <w:t xml:space="preserve"> </w:t>
      </w:r>
      <w:r w:rsidR="00967E84">
        <w:t>April</w:t>
      </w:r>
      <w:r w:rsidR="003736CB">
        <w:t xml:space="preserve"> </w:t>
      </w:r>
      <w:r w:rsidR="00967E84">
        <w:t>and</w:t>
      </w:r>
      <w:r>
        <w:t xml:space="preserve"> Sunday 1</w:t>
      </w:r>
      <w:r w:rsidR="003736CB">
        <w:t>9</w:t>
      </w:r>
      <w:r>
        <w:t xml:space="preserve"> April 202</w:t>
      </w:r>
      <w:r w:rsidR="003736CB">
        <w:t>6</w:t>
      </w:r>
    </w:p>
    <w:p w14:paraId="4072DACA" w14:textId="51484FB9" w:rsidR="003D2EBE" w:rsidRDefault="000A4C70" w:rsidP="00012531">
      <w:r>
        <w:t>am</w:t>
      </w:r>
      <w:r>
        <w:tab/>
      </w:r>
      <w:sdt>
        <w:sdtPr>
          <w:id w:val="-68045281"/>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pm</w:t>
      </w:r>
      <w:r>
        <w:tab/>
      </w:r>
      <w:sdt>
        <w:sdtPr>
          <w:id w:val="-694229550"/>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all</w:t>
      </w:r>
      <w:r w:rsidR="00047FCF">
        <w:t xml:space="preserve">   </w:t>
      </w:r>
      <w:sdt>
        <w:sdtPr>
          <w:id w:val="-896666626"/>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5D807A6A" w14:textId="77777777" w:rsidR="00047FCF" w:rsidRDefault="00047FCF" w:rsidP="00012531">
      <w:pPr>
        <w:rPr>
          <w:rFonts w:ascii="Poppins SemiBold" w:eastAsiaTheme="majorEastAsia" w:hAnsi="Poppins SemiBold"/>
          <w:bCs w:val="0"/>
          <w:sz w:val="22"/>
          <w:szCs w:val="26"/>
        </w:rPr>
      </w:pPr>
    </w:p>
    <w:p w14:paraId="15C8C059" w14:textId="0929ADA1" w:rsidR="00012531" w:rsidRPr="00012531" w:rsidRDefault="00012531" w:rsidP="00012531">
      <w:pPr>
        <w:rPr>
          <w:rFonts w:ascii="Poppins SemiBold" w:eastAsiaTheme="majorEastAsia" w:hAnsi="Poppins SemiBold"/>
          <w:bCs w:val="0"/>
          <w:sz w:val="22"/>
          <w:szCs w:val="26"/>
        </w:rPr>
      </w:pPr>
      <w:r w:rsidRPr="00012531">
        <w:rPr>
          <w:rFonts w:ascii="Poppins SemiBold" w:eastAsiaTheme="majorEastAsia" w:hAnsi="Poppins SemiBold"/>
          <w:bCs w:val="0"/>
          <w:sz w:val="22"/>
          <w:szCs w:val="26"/>
        </w:rPr>
        <w:t>Luminous</w:t>
      </w:r>
    </w:p>
    <w:p w14:paraId="0B28547A" w14:textId="19AA4755" w:rsidR="00967E84" w:rsidRDefault="003D2EBE" w:rsidP="003D2EBE">
      <w:r>
        <w:t xml:space="preserve">Friday </w:t>
      </w:r>
      <w:r w:rsidR="00FD0235">
        <w:t>19</w:t>
      </w:r>
      <w:r>
        <w:t xml:space="preserve"> </w:t>
      </w:r>
      <w:r w:rsidR="00967E84">
        <w:t xml:space="preserve">June </w:t>
      </w:r>
      <w:r w:rsidR="00FD0235">
        <w:t xml:space="preserve">and </w:t>
      </w:r>
      <w:r>
        <w:t>Saturday 2</w:t>
      </w:r>
      <w:r w:rsidR="00FD0235">
        <w:t>0</w:t>
      </w:r>
      <w:r>
        <w:t xml:space="preserve"> June 202</w:t>
      </w:r>
      <w:r w:rsidR="00FD0235">
        <w:t>6</w:t>
      </w:r>
    </w:p>
    <w:p w14:paraId="6C1B90F7" w14:textId="4FBC198C" w:rsidR="000A4C70" w:rsidRDefault="000A4C70" w:rsidP="003D2EBE">
      <w:r>
        <w:t>am</w:t>
      </w:r>
      <w:r>
        <w:tab/>
      </w:r>
      <w:sdt>
        <w:sdtPr>
          <w:id w:val="-2120905423"/>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pm</w:t>
      </w:r>
      <w:r>
        <w:tab/>
      </w:r>
      <w:sdt>
        <w:sdtPr>
          <w:id w:val="1179857830"/>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all</w:t>
      </w:r>
      <w:r w:rsidR="00047FCF">
        <w:t xml:space="preserve">   </w:t>
      </w:r>
      <w:sdt>
        <w:sdtPr>
          <w:id w:val="-1622453743"/>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50208F8C" w14:textId="77777777" w:rsidR="003D2EBE" w:rsidRDefault="003D2EBE" w:rsidP="003D2EBE">
      <w:pPr>
        <w:pStyle w:val="Heading2"/>
      </w:pPr>
      <w:r>
        <w:t>Maitland Riverlights</w:t>
      </w:r>
    </w:p>
    <w:p w14:paraId="0C2FBF16" w14:textId="5A2E2730" w:rsidR="003D2EBE" w:rsidRDefault="003D2EBE" w:rsidP="003D2EBE">
      <w:r>
        <w:t>Saturday 1</w:t>
      </w:r>
      <w:r w:rsidR="008E43C3">
        <w:t>0</w:t>
      </w:r>
      <w:r>
        <w:t xml:space="preserve"> October 202</w:t>
      </w:r>
      <w:r w:rsidR="008E43C3">
        <w:t>6</w:t>
      </w:r>
    </w:p>
    <w:p w14:paraId="35A14236" w14:textId="2AEF69E6" w:rsidR="000A4C70" w:rsidRDefault="000A4C70" w:rsidP="003D2EBE">
      <w:r>
        <w:t>am</w:t>
      </w:r>
      <w:r>
        <w:tab/>
      </w:r>
      <w:sdt>
        <w:sdtPr>
          <w:id w:val="-61327424"/>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pm</w:t>
      </w:r>
      <w:r>
        <w:tab/>
      </w:r>
      <w:sdt>
        <w:sdtPr>
          <w:id w:val="1658257097"/>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all</w:t>
      </w:r>
      <w:r w:rsidR="00047FCF">
        <w:t xml:space="preserve">    </w:t>
      </w:r>
      <w:sdt>
        <w:sdtPr>
          <w:id w:val="1845813358"/>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1EC25E93" w14:textId="77777777" w:rsidR="003D2EBE" w:rsidRDefault="003D2EBE" w:rsidP="003D2EBE">
      <w:pPr>
        <w:pStyle w:val="Heading2"/>
      </w:pPr>
      <w:r>
        <w:t>Maitland New Year’s Eve</w:t>
      </w:r>
    </w:p>
    <w:p w14:paraId="5FD3819F" w14:textId="29D1A53C" w:rsidR="003D2EBE" w:rsidRDefault="008E43C3" w:rsidP="003D2EBE">
      <w:r>
        <w:t>Thursday</w:t>
      </w:r>
      <w:r w:rsidR="003D2EBE">
        <w:t xml:space="preserve"> 31 December 202</w:t>
      </w:r>
      <w:r>
        <w:t>6</w:t>
      </w:r>
    </w:p>
    <w:p w14:paraId="43C327D6" w14:textId="58E84AC6" w:rsidR="000A4C70" w:rsidRPr="003D2EBE" w:rsidRDefault="000A4C70" w:rsidP="003D2EBE">
      <w:r>
        <w:t>am</w:t>
      </w:r>
      <w:r>
        <w:tab/>
      </w:r>
      <w:sdt>
        <w:sdtPr>
          <w:id w:val="2071762384"/>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pm</w:t>
      </w:r>
      <w:r>
        <w:tab/>
      </w:r>
      <w:sdt>
        <w:sdtPr>
          <w:id w:val="1506557409"/>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all</w:t>
      </w:r>
      <w:r w:rsidR="00047FCF">
        <w:t xml:space="preserve">    </w:t>
      </w:r>
      <w:sdt>
        <w:sdtPr>
          <w:id w:val="1587410138"/>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45813FEB" w14:textId="1063DDCE" w:rsidR="003D2EBE" w:rsidRPr="003D2EBE" w:rsidRDefault="003D2EBE" w:rsidP="003D2EBE">
      <w:pPr>
        <w:pStyle w:val="Heading2"/>
      </w:pPr>
      <w:r>
        <w:t xml:space="preserve">Other </w:t>
      </w:r>
      <w:r w:rsidR="00012531">
        <w:t>A</w:t>
      </w:r>
      <w:r>
        <w:t>ctivities</w:t>
      </w:r>
    </w:p>
    <w:p w14:paraId="6FA827D1" w14:textId="107C72D0" w:rsidR="00274259" w:rsidRDefault="000A4C70" w:rsidP="00A83084">
      <w:r>
        <w:t>Ongoing dates</w:t>
      </w:r>
    </w:p>
    <w:p w14:paraId="186CD47F" w14:textId="77777777" w:rsidR="00047FCF" w:rsidRPr="003D2EBE" w:rsidRDefault="00047FCF" w:rsidP="00047FCF">
      <w:r>
        <w:t>am</w:t>
      </w:r>
      <w:r>
        <w:tab/>
      </w:r>
      <w:sdt>
        <w:sdtPr>
          <w:id w:val="-1984999055"/>
          <w14:checkbox>
            <w14:checked w14:val="0"/>
            <w14:checkedState w14:val="2612" w14:font="MS Gothic"/>
            <w14:uncheckedState w14:val="2610" w14:font="MS Gothic"/>
          </w14:checkbox>
        </w:sdtPr>
        <w:sdtContent>
          <w:r>
            <w:rPr>
              <w:rFonts w:ascii="MS Gothic" w:eastAsia="MS Gothic" w:hAnsi="MS Gothic" w:hint="eastAsia"/>
            </w:rPr>
            <w:t>☐</w:t>
          </w:r>
        </w:sdtContent>
      </w:sdt>
      <w:r>
        <w:tab/>
        <w:t>pm</w:t>
      </w:r>
      <w:r>
        <w:tab/>
      </w:r>
      <w:sdt>
        <w:sdtPr>
          <w:id w:val="-1449930691"/>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all    </w:t>
      </w:r>
      <w:sdt>
        <w:sdtPr>
          <w:id w:val="66512452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CB6D77A" w14:textId="77777777" w:rsidR="000A4C70" w:rsidRDefault="000A4C70" w:rsidP="003D2EBE">
      <w:pPr>
        <w:pStyle w:val="Heading1"/>
        <w:sectPr w:rsidR="000A4C70" w:rsidSect="00921E71">
          <w:headerReference w:type="first" r:id="rId16"/>
          <w:type w:val="continuous"/>
          <w:pgSz w:w="11906" w:h="16838" w:code="9"/>
          <w:pgMar w:top="1134" w:right="424" w:bottom="1985" w:left="851" w:header="567" w:footer="493" w:gutter="0"/>
          <w:pgNumType w:start="1"/>
          <w:cols w:num="2" w:space="282"/>
          <w:titlePg/>
          <w:docGrid w:linePitch="1365"/>
        </w:sectPr>
      </w:pPr>
    </w:p>
    <w:p w14:paraId="4D83B7DD" w14:textId="41F0A02E" w:rsidR="000A4C70" w:rsidRDefault="000A4C70" w:rsidP="000A4C70">
      <w:pPr>
        <w:rPr>
          <w:i/>
          <w:iCs/>
        </w:rPr>
      </w:pPr>
      <w:r w:rsidRPr="003D2EBE">
        <w:rPr>
          <w:i/>
          <w:iCs/>
        </w:rPr>
        <w:t>A Maitland events staff member will contact you closer to each event to confirm details. Shifts may be available pre and post event, if you are interested, please let the staff member know. Event information provided may be subject to change.</w:t>
      </w:r>
    </w:p>
    <w:p w14:paraId="5EA837B0" w14:textId="789B38A7" w:rsidR="000A4C70" w:rsidRPr="000A4C70" w:rsidRDefault="00A00585" w:rsidP="00A00585">
      <w:pPr>
        <w:spacing w:after="200" w:line="276" w:lineRule="auto"/>
        <w:rPr>
          <w:i/>
          <w:iCs/>
        </w:rPr>
      </w:pPr>
      <w:r>
        <w:rPr>
          <w:i/>
          <w:iCs/>
        </w:rPr>
        <w:br w:type="page"/>
      </w:r>
    </w:p>
    <w:p w14:paraId="003463F6" w14:textId="28EAA9E0" w:rsidR="003D2EBE" w:rsidRDefault="003D2EBE" w:rsidP="003D2EBE">
      <w:pPr>
        <w:pStyle w:val="Heading1"/>
      </w:pPr>
      <w:r>
        <w:lastRenderedPageBreak/>
        <w:t>Privacy and personal information</w:t>
      </w:r>
    </w:p>
    <w:p w14:paraId="210C63CE" w14:textId="0D754CE6" w:rsidR="00274259" w:rsidRDefault="003D2EBE" w:rsidP="00A83084">
      <w:r w:rsidRPr="003D2EBE">
        <w:t xml:space="preserve">Council is committed to privacy protection and complies with the Privacy and Personal Information Protection Act 1998 and Government Information Public Access Act 2009. The Maitland City Council Privacy Management Plan can be found online at: https://www.maitland.nsw.gov.au/ document/privacy-management-plan-0 The personal information collected on this form will be used to provide contact information and determine appropriate work and safety environments to perform volunteer functions. The intended recipients are Maitland City Council </w:t>
      </w:r>
      <w:r>
        <w:t>e</w:t>
      </w:r>
      <w:r w:rsidRPr="003D2EBE">
        <w:t>vents team or other Maitland City Council staff and their contractors as required. The supply of this information is voluntary, though Council will be unable to accept the application without it.</w:t>
      </w:r>
    </w:p>
    <w:p w14:paraId="5E412BB4" w14:textId="38305D7A" w:rsidR="003D2EBE" w:rsidRDefault="003D2EBE" w:rsidP="003D2EBE">
      <w:pPr>
        <w:pStyle w:val="Heading1"/>
      </w:pPr>
      <w:r w:rsidRPr="003D2EBE">
        <w:t>Volunteering conditions</w:t>
      </w:r>
    </w:p>
    <w:p w14:paraId="63A9B1F5" w14:textId="77777777" w:rsidR="003D2EBE" w:rsidRDefault="003D2EBE" w:rsidP="003D2EBE">
      <w:r w:rsidRPr="003D2EBE">
        <w:t xml:space="preserve">I agree to act as a volunteer on behalf of Maitland City Council. I understand that if I am accepted as a volunteer I will be required to attend a compulsory Volunteer Induction training session where I will receive the Festival Volunteer Manual and that I will be required to comply with all conditions outlined in the training / manual. I understand that upon receipt of the training / manual if I am unable or unwilling to comply with all conditions that I can choose to withdraw my application. </w:t>
      </w:r>
    </w:p>
    <w:p w14:paraId="59739DAD" w14:textId="77777777" w:rsidR="003D2EBE" w:rsidRDefault="003D2EBE" w:rsidP="003D2EBE">
      <w:r w:rsidRPr="003D2EBE">
        <w:t xml:space="preserve">Personal information obtained from volunteers by Council is governed by the Privacy and Personal Information Protection Act 1998 (PPIPA). </w:t>
      </w:r>
    </w:p>
    <w:p w14:paraId="72CFE717" w14:textId="2CE14728" w:rsidR="003D2EBE" w:rsidRDefault="003D2EBE" w:rsidP="003D2EBE">
      <w:r w:rsidRPr="003D2EBE">
        <w:t xml:space="preserve">This legislation provides direction for the collection, protection, storage, disposal, access and use of personal information by Council. </w:t>
      </w:r>
    </w:p>
    <w:p w14:paraId="6378292E" w14:textId="001CFAD8" w:rsidR="003D2EBE" w:rsidRDefault="003D2EBE" w:rsidP="003D2EBE">
      <w:r w:rsidRPr="003D2EBE">
        <w:t>If you are volunteering to work with the elderly, people with disability, youth and/or children, you may be required to consent to Council undertaking a criminal record check. Are you willing to give permission to undertake the check?</w:t>
      </w:r>
    </w:p>
    <w:p w14:paraId="60D11F46" w14:textId="676DFA31" w:rsidR="00967E84" w:rsidRDefault="003D2EBE" w:rsidP="003D2EBE">
      <w:r>
        <w:t>Y</w:t>
      </w:r>
      <w:r>
        <w:tab/>
      </w:r>
      <w:sdt>
        <w:sdtPr>
          <w:id w:val="897553153"/>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r>
        <w:tab/>
        <w:t>N</w:t>
      </w:r>
      <w:r w:rsidR="00047FCF">
        <w:t xml:space="preserve">     </w:t>
      </w:r>
      <w:r w:rsidR="00047FCF" w:rsidRPr="00047FCF">
        <w:t xml:space="preserve"> </w:t>
      </w:r>
      <w:sdt>
        <w:sdtPr>
          <w:id w:val="-1160692452"/>
          <w14:checkbox>
            <w14:checked w14:val="0"/>
            <w14:checkedState w14:val="2612" w14:font="MS Gothic"/>
            <w14:uncheckedState w14:val="2610" w14:font="MS Gothic"/>
          </w14:checkbox>
        </w:sdtPr>
        <w:sdtContent>
          <w:r w:rsidR="00047FCF">
            <w:rPr>
              <w:rFonts w:ascii="MS Gothic" w:eastAsia="MS Gothic" w:hAnsi="MS Gothic" w:hint="eastAsia"/>
            </w:rPr>
            <w:t>☐</w:t>
          </w:r>
        </w:sdtContent>
      </w:sdt>
    </w:p>
    <w:p w14:paraId="725C5D10" w14:textId="77777777" w:rsidR="00967E84" w:rsidRDefault="00967E84" w:rsidP="003D2EBE"/>
    <w:p w14:paraId="65AE1C22" w14:textId="12FDF13D" w:rsidR="003D2EBE" w:rsidRPr="00047FCF" w:rsidRDefault="003D2EBE" w:rsidP="003D2EBE">
      <w:pPr>
        <w:pStyle w:val="Heading2"/>
        <w:rPr>
          <w:u w:val="single"/>
        </w:rPr>
      </w:pPr>
      <w:r>
        <w:t>Signature</w:t>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tab/>
        <w:t>Date</w:t>
      </w:r>
      <w:r w:rsidR="00047FCF">
        <w:rPr>
          <w:u w:val="single"/>
        </w:rPr>
        <w:tab/>
      </w:r>
      <w:r w:rsidR="00047FCF">
        <w:rPr>
          <w:u w:val="single"/>
        </w:rPr>
        <w:tab/>
      </w:r>
      <w:r w:rsidR="00047FCF">
        <w:rPr>
          <w:u w:val="single"/>
        </w:rPr>
        <w:tab/>
      </w:r>
      <w:r w:rsidR="00354FD1">
        <w:rPr>
          <w:u w:val="single"/>
        </w:rPr>
        <w:tab/>
      </w:r>
    </w:p>
    <w:p w14:paraId="1EC004ED" w14:textId="77777777" w:rsidR="003D2EBE" w:rsidRDefault="003D2EBE" w:rsidP="003D2EBE"/>
    <w:p w14:paraId="079097B1" w14:textId="750F6A9B" w:rsidR="003D2EBE" w:rsidRDefault="003D2EBE" w:rsidP="003D2EBE">
      <w:r>
        <w:t>I</w:t>
      </w:r>
      <w:r w:rsidRPr="003D2EBE">
        <w:t>f you are under the age of 18 years you must have a parent or guardian sign the application form below to advise that they are aware of your application to volunteer with Maitland City Council:</w:t>
      </w:r>
    </w:p>
    <w:p w14:paraId="44422D4D" w14:textId="1F77D77A" w:rsidR="00354FD1" w:rsidRDefault="003D2EBE" w:rsidP="00354FD1">
      <w:pPr>
        <w:pStyle w:val="Heading2"/>
      </w:pPr>
      <w:r>
        <w:t>Signature of parent/guardian</w:t>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354FD1">
        <w:rPr>
          <w:u w:val="single"/>
        </w:rPr>
        <w:tab/>
      </w:r>
      <w:r>
        <w:tab/>
      </w:r>
    </w:p>
    <w:p w14:paraId="2BB445E8" w14:textId="77777777" w:rsidR="00354FD1" w:rsidRPr="00354FD1" w:rsidRDefault="00354FD1" w:rsidP="00354FD1"/>
    <w:p w14:paraId="11977BB1" w14:textId="23F8437C" w:rsidR="003D2EBE" w:rsidRPr="001650ED" w:rsidRDefault="003D2EBE" w:rsidP="003D2EBE">
      <w:pPr>
        <w:pStyle w:val="Heading2"/>
        <w:rPr>
          <w:u w:val="single"/>
        </w:rPr>
      </w:pPr>
      <w:r>
        <w:t xml:space="preserve">Print </w:t>
      </w:r>
      <w:r w:rsidRPr="001650ED">
        <w:t>name</w:t>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047FCF">
        <w:rPr>
          <w:u w:val="single"/>
        </w:rPr>
        <w:tab/>
      </w:r>
      <w:r w:rsidR="001650ED" w:rsidRPr="001650ED">
        <w:tab/>
      </w:r>
      <w:r w:rsidRPr="001650ED">
        <w:t>Date</w:t>
      </w:r>
      <w:r w:rsidR="001650ED">
        <w:rPr>
          <w:u w:val="single"/>
        </w:rPr>
        <w:tab/>
      </w:r>
      <w:r w:rsidR="001650ED">
        <w:rPr>
          <w:u w:val="single"/>
        </w:rPr>
        <w:tab/>
      </w:r>
      <w:r w:rsidR="001650ED">
        <w:rPr>
          <w:u w:val="single"/>
        </w:rPr>
        <w:tab/>
      </w:r>
      <w:r w:rsidR="00354FD1">
        <w:rPr>
          <w:u w:val="single"/>
        </w:rPr>
        <w:tab/>
      </w:r>
    </w:p>
    <w:p w14:paraId="12C8C506" w14:textId="77777777" w:rsidR="003D2EBE" w:rsidRDefault="003D2EBE" w:rsidP="003D2EBE"/>
    <w:p w14:paraId="6B97B5E5" w14:textId="6400B435" w:rsidR="003D2EBE" w:rsidRPr="003D2EBE" w:rsidRDefault="003D2EBE" w:rsidP="003D2EBE">
      <w:pPr>
        <w:pStyle w:val="Heading3"/>
      </w:pPr>
      <w:r>
        <w:t xml:space="preserve">Please return completed form to </w:t>
      </w:r>
    </w:p>
    <w:p w14:paraId="34005047" w14:textId="49363FFC" w:rsidR="003D2EBE" w:rsidRDefault="003D2EBE" w:rsidP="003D2EBE">
      <w:r>
        <w:t>Maitland City Council events</w:t>
      </w:r>
    </w:p>
    <w:p w14:paraId="09C75D8E" w14:textId="165C0D51" w:rsidR="003D2EBE" w:rsidRDefault="003D2EBE" w:rsidP="003D2EBE">
      <w:r>
        <w:t>PO Box 220, Maitland NSW 2320</w:t>
      </w:r>
    </w:p>
    <w:p w14:paraId="59120B83" w14:textId="668DE264" w:rsidR="003D2EBE" w:rsidRPr="003D2EBE" w:rsidRDefault="003D2EBE" w:rsidP="003D2EBE">
      <w:hyperlink r:id="rId17" w:history="1">
        <w:r w:rsidRPr="00707593">
          <w:rPr>
            <w:rStyle w:val="Hyperlink"/>
          </w:rPr>
          <w:t>events@maitland.nsw.gov.au</w:t>
        </w:r>
      </w:hyperlink>
      <w:r>
        <w:tab/>
      </w:r>
      <w:r>
        <w:tab/>
        <w:t xml:space="preserve">02 4931 2801 </w:t>
      </w:r>
      <w:r w:rsidRPr="003D2EBE">
        <w:rPr>
          <w:sz w:val="18"/>
          <w:szCs w:val="18"/>
        </w:rPr>
        <w:t>(for more information)</w:t>
      </w:r>
    </w:p>
    <w:sectPr w:rsidR="003D2EBE" w:rsidRPr="003D2EBE" w:rsidSect="000A4C70">
      <w:type w:val="continuous"/>
      <w:pgSz w:w="11906" w:h="16838" w:code="9"/>
      <w:pgMar w:top="1134" w:right="851" w:bottom="1985" w:left="851" w:header="567" w:footer="493" w:gutter="0"/>
      <w:pgNumType w:start="1"/>
      <w:cols w:space="708"/>
      <w:titlePg/>
      <w:docGrid w:linePitch="1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521C1" w14:textId="77777777" w:rsidR="003D0F72" w:rsidRDefault="003D0F72" w:rsidP="00CA78D4">
      <w:r>
        <w:separator/>
      </w:r>
    </w:p>
  </w:endnote>
  <w:endnote w:type="continuationSeparator" w:id="0">
    <w:p w14:paraId="6F418BAF" w14:textId="77777777" w:rsidR="003D0F72" w:rsidRDefault="003D0F72" w:rsidP="00CA7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Extrabold">
    <w:panose1 w:val="020B09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Lexend SemiBold">
    <w:panose1 w:val="00000000000000000000"/>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Lexend">
    <w:panose1 w:val="00000000000000000000"/>
    <w:charset w:val="00"/>
    <w:family w:val="auto"/>
    <w:pitch w:val="variable"/>
    <w:sig w:usb0="A00000FF" w:usb1="4000205B" w:usb2="00000000" w:usb3="00000000" w:csb0="00000193" w:csb1="00000000"/>
  </w:font>
  <w:font w:name="Minion Pro">
    <w:panose1 w:val="02040503050201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Lexend ExtraBold">
    <w:panose1 w:val="00000000000000000000"/>
    <w:charset w:val="00"/>
    <w:family w:val="auto"/>
    <w:pitch w:val="variable"/>
    <w:sig w:usb0="A00000FF" w:usb1="4000205B" w:usb2="00000000" w:usb3="00000000" w:csb0="00000193" w:csb1="00000000"/>
  </w:font>
  <w:font w:name="Poppins Bold">
    <w:altName w:val="Poppin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A8D9" w14:textId="0D4481D7" w:rsidR="00274259" w:rsidRDefault="00274259" w:rsidP="00274259">
    <w:pPr>
      <w:pStyle w:val="Footer"/>
      <w:tabs>
        <w:tab w:val="clear" w:pos="4513"/>
        <w:tab w:val="clear" w:pos="9026"/>
        <w:tab w:val="left" w:pos="42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00401" w14:textId="77777777" w:rsidR="003D0F72" w:rsidRDefault="003D0F72" w:rsidP="00CA78D4">
      <w:r>
        <w:separator/>
      </w:r>
    </w:p>
  </w:footnote>
  <w:footnote w:type="continuationSeparator" w:id="0">
    <w:p w14:paraId="623F4122" w14:textId="77777777" w:rsidR="003D0F72" w:rsidRDefault="003D0F72" w:rsidP="00CA7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BD4B" w14:textId="77777777" w:rsidR="00274259" w:rsidRDefault="00274259">
    <w:pPr>
      <w:pStyle w:val="Header"/>
    </w:pPr>
    <w:r>
      <w:rPr>
        <w:noProof/>
      </w:rPr>
      <w:drawing>
        <wp:anchor distT="0" distB="0" distL="114300" distR="114300" simplePos="0" relativeHeight="251658240" behindDoc="1" locked="0" layoutInCell="1" allowOverlap="1" wp14:anchorId="035DBCBE" wp14:editId="3E1E67DE">
          <wp:simplePos x="0" y="0"/>
          <wp:positionH relativeFrom="page">
            <wp:align>left</wp:align>
          </wp:positionH>
          <wp:positionV relativeFrom="paragraph">
            <wp:posOffset>-360045</wp:posOffset>
          </wp:positionV>
          <wp:extent cx="7562522" cy="10697310"/>
          <wp:effectExtent l="0" t="0" r="0" b="0"/>
          <wp:wrapNone/>
          <wp:docPr id="181862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1511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522" cy="106973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CF06" w14:textId="69470B80" w:rsidR="00EE08E1" w:rsidRDefault="00EE08E1">
    <w:pPr>
      <w:pStyle w:val="Header"/>
    </w:pPr>
    <w:r>
      <w:rPr>
        <w:noProof/>
      </w:rPr>
      <w:drawing>
        <wp:anchor distT="0" distB="0" distL="114300" distR="114300" simplePos="0" relativeHeight="251658241" behindDoc="1" locked="0" layoutInCell="1" allowOverlap="1" wp14:anchorId="0B52CB7C" wp14:editId="461BBD33">
          <wp:simplePos x="0" y="0"/>
          <wp:positionH relativeFrom="page">
            <wp:posOffset>10995</wp:posOffset>
          </wp:positionH>
          <wp:positionV relativeFrom="paragraph">
            <wp:posOffset>-351155</wp:posOffset>
          </wp:positionV>
          <wp:extent cx="7562522" cy="10697310"/>
          <wp:effectExtent l="0" t="0" r="0" b="0"/>
          <wp:wrapNone/>
          <wp:docPr id="1223026031"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26031" name="Picture 1"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2522" cy="10697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30C7"/>
    <w:multiLevelType w:val="multilevel"/>
    <w:tmpl w:val="C7ACB0FC"/>
    <w:lvl w:ilvl="0">
      <w:start w:val="1"/>
      <w:numFmt w:val="decimal"/>
      <w:lvlText w:val="%1."/>
      <w:lvlJc w:val="left"/>
      <w:pPr>
        <w:ind w:left="360" w:hanging="360"/>
      </w:pPr>
    </w:lvl>
    <w:lvl w:ilvl="1">
      <w:start w:val="1"/>
      <w:numFmt w:val="decimal"/>
      <w:pStyle w:val="11numbering"/>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46E95"/>
    <w:multiLevelType w:val="hybridMultilevel"/>
    <w:tmpl w:val="EE90C51C"/>
    <w:lvl w:ilvl="0" w:tplc="04090017">
      <w:start w:val="1"/>
      <w:numFmt w:val="lowerLetter"/>
      <w:lvlText w:val="%1)"/>
      <w:lvlJc w:val="left"/>
      <w:pPr>
        <w:ind w:left="3600" w:hanging="360"/>
      </w:pPr>
    </w:lvl>
    <w:lvl w:ilvl="1" w:tplc="0C090019">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 w15:restartNumberingAfterBreak="0">
    <w:nsid w:val="0AB870A8"/>
    <w:multiLevelType w:val="multilevel"/>
    <w:tmpl w:val="33243EDC"/>
    <w:lvl w:ilvl="0">
      <w:start w:val="1"/>
      <w:numFmt w:val="bullet"/>
      <w:lvlText w:val="·"/>
      <w:lvlJc w:val="left"/>
      <w:pPr>
        <w:ind w:left="720" w:hanging="360"/>
      </w:pPr>
      <w:rPr>
        <w:rFonts w:ascii="Open Sans Extrabold" w:hAnsi="Open Sans Extrabold" w:hint="default"/>
      </w:rPr>
    </w:lvl>
    <w:lvl w:ilvl="1">
      <w:start w:val="1"/>
      <w:numFmt w:val="ordinalText"/>
      <w:lvlText w:val="%2"/>
      <w:lvlJc w:val="left"/>
      <w:pPr>
        <w:ind w:left="1440" w:hanging="360"/>
      </w:pPr>
      <w:rPr>
        <w:rFonts w:ascii="Open Sans Extrabold" w:hAnsi="Open Sans Extrabold"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AD2759"/>
    <w:multiLevelType w:val="hybridMultilevel"/>
    <w:tmpl w:val="540472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656947"/>
    <w:multiLevelType w:val="hybridMultilevel"/>
    <w:tmpl w:val="3B84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015861"/>
    <w:multiLevelType w:val="hybridMultilevel"/>
    <w:tmpl w:val="A50086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A20A5B"/>
    <w:multiLevelType w:val="hybridMultilevel"/>
    <w:tmpl w:val="D9263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863C26"/>
    <w:multiLevelType w:val="hybridMultilevel"/>
    <w:tmpl w:val="7B366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B543CC"/>
    <w:multiLevelType w:val="hybridMultilevel"/>
    <w:tmpl w:val="84589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8E1B4B"/>
    <w:multiLevelType w:val="hybridMultilevel"/>
    <w:tmpl w:val="3EEEA7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513AC6"/>
    <w:multiLevelType w:val="hybridMultilevel"/>
    <w:tmpl w:val="EDF6A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BD1B02"/>
    <w:multiLevelType w:val="multilevel"/>
    <w:tmpl w:val="C0504578"/>
    <w:lvl w:ilvl="0">
      <w:start w:val="1"/>
      <w:numFmt w:val="bullet"/>
      <w:lvlText w:val="·"/>
      <w:lvlJc w:val="left"/>
      <w:pPr>
        <w:ind w:left="720" w:hanging="360"/>
      </w:pPr>
      <w:rPr>
        <w:rFonts w:ascii="Open Sans Extrabold" w:hAnsi="Open Sans Extrabold" w:hint="default"/>
      </w:rPr>
    </w:lvl>
    <w:lvl w:ilvl="1">
      <w:start w:val="1"/>
      <w:numFmt w:val="bullet"/>
      <w:lvlText w:val="·"/>
      <w:lvlJc w:val="left"/>
      <w:pPr>
        <w:ind w:left="1440" w:hanging="360"/>
      </w:pPr>
      <w:rPr>
        <w:rFonts w:ascii="Open Sans Extrabold" w:hAnsi="Open Sans Extrabold"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C86506"/>
    <w:multiLevelType w:val="hybridMultilevel"/>
    <w:tmpl w:val="E780CF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6F4862"/>
    <w:multiLevelType w:val="hybridMultilevel"/>
    <w:tmpl w:val="EE90C51C"/>
    <w:lvl w:ilvl="0" w:tplc="04090017">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4" w15:restartNumberingAfterBreak="0">
    <w:nsid w:val="30A96EC5"/>
    <w:multiLevelType w:val="hybridMultilevel"/>
    <w:tmpl w:val="86667D86"/>
    <w:lvl w:ilvl="0" w:tplc="0C09000F">
      <w:start w:val="1"/>
      <w:numFmt w:val="decimal"/>
      <w:lvlText w:val="%1."/>
      <w:lvlJc w:val="left"/>
      <w:pPr>
        <w:ind w:left="1080" w:hanging="360"/>
      </w:pPr>
      <w:rPr>
        <w:rFonts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44A2F9D"/>
    <w:multiLevelType w:val="multilevel"/>
    <w:tmpl w:val="DFA090FA"/>
    <w:lvl w:ilvl="0">
      <w:start w:val="1"/>
      <w:numFmt w:val="decimal"/>
      <w:pStyle w:val="NumberingSubheading"/>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A24AD3"/>
    <w:multiLevelType w:val="hybridMultilevel"/>
    <w:tmpl w:val="E8582A56"/>
    <w:lvl w:ilvl="0" w:tplc="7766F790">
      <w:start w:val="1"/>
      <w:numFmt w:val="decimal"/>
      <w:pStyle w:val="numbering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09584C"/>
    <w:multiLevelType w:val="hybridMultilevel"/>
    <w:tmpl w:val="2F124ED2"/>
    <w:lvl w:ilvl="0" w:tplc="C6AC2624">
      <w:start w:val="1"/>
      <w:numFmt w:val="decimal"/>
      <w:lvlText w:val="%1."/>
      <w:lvlJc w:val="left"/>
      <w:pPr>
        <w:ind w:left="1080" w:hanging="360"/>
      </w:pPr>
      <w:rPr>
        <w:rFonts w:ascii="Open Sans Light" w:hAnsi="Open Sans Light"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61D7DF5"/>
    <w:multiLevelType w:val="hybridMultilevel"/>
    <w:tmpl w:val="0A9ED1AE"/>
    <w:lvl w:ilvl="0" w:tplc="2B9AFD00">
      <w:start w:val="1"/>
      <w:numFmt w:val="bullet"/>
      <w:lvlText w:val="·"/>
      <w:lvlJc w:val="left"/>
      <w:pPr>
        <w:ind w:left="720" w:hanging="360"/>
      </w:pPr>
      <w:rPr>
        <w:rFonts w:ascii="Open Sans Extrabold" w:hAnsi="Open Sans Extrabold" w:hint="default"/>
      </w:rPr>
    </w:lvl>
    <w:lvl w:ilvl="1" w:tplc="0C090003">
      <w:start w:val="1"/>
      <w:numFmt w:val="bullet"/>
      <w:lvlText w:val="o"/>
      <w:lvlJc w:val="left"/>
      <w:pPr>
        <w:ind w:left="1440" w:hanging="360"/>
      </w:pPr>
      <w:rPr>
        <w:rFonts w:ascii="Courier New" w:hAnsi="Courier New" w:cs="Courier New" w:hint="default"/>
      </w:rPr>
    </w:lvl>
    <w:lvl w:ilvl="2" w:tplc="6F0A52A2">
      <w:start w:val="1"/>
      <w:numFmt w:val="bullet"/>
      <w:lvlText w:val="·"/>
      <w:lvlJc w:val="left"/>
      <w:pPr>
        <w:ind w:left="2160" w:hanging="360"/>
      </w:pPr>
      <w:rPr>
        <w:rFonts w:ascii="Open Sans Extrabold" w:hAnsi="Open Sans Extrabold"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D92090"/>
    <w:multiLevelType w:val="multilevel"/>
    <w:tmpl w:val="33243EDC"/>
    <w:lvl w:ilvl="0">
      <w:start w:val="1"/>
      <w:numFmt w:val="bullet"/>
      <w:lvlText w:val="·"/>
      <w:lvlJc w:val="left"/>
      <w:pPr>
        <w:ind w:left="720" w:hanging="360"/>
      </w:pPr>
      <w:rPr>
        <w:rFonts w:ascii="Open Sans Extrabold" w:hAnsi="Open Sans Extrabold" w:hint="default"/>
      </w:rPr>
    </w:lvl>
    <w:lvl w:ilvl="1">
      <w:start w:val="1"/>
      <w:numFmt w:val="ordinalText"/>
      <w:lvlText w:val="%2"/>
      <w:lvlJc w:val="left"/>
      <w:pPr>
        <w:ind w:left="1440" w:hanging="360"/>
      </w:pPr>
      <w:rPr>
        <w:rFonts w:ascii="Open Sans Extrabold" w:hAnsi="Open Sans Extrabold"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3FF2428"/>
    <w:multiLevelType w:val="hybridMultilevel"/>
    <w:tmpl w:val="21FE806C"/>
    <w:lvl w:ilvl="0" w:tplc="C4F20E90">
      <w:start w:val="1"/>
      <w:numFmt w:val="decimal"/>
      <w:pStyle w:val="Numbering"/>
      <w:lvlText w:val="%1."/>
      <w:lvlJc w:val="left"/>
      <w:pPr>
        <w:ind w:left="1080" w:hanging="360"/>
      </w:pPr>
      <w:rPr>
        <w:rFonts w:ascii="Open Sans Light" w:hAnsi="Open Sans Light"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CEE66BD"/>
    <w:multiLevelType w:val="hybridMultilevel"/>
    <w:tmpl w:val="4C56D5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1432476"/>
    <w:multiLevelType w:val="hybridMultilevel"/>
    <w:tmpl w:val="7DF8F7A6"/>
    <w:lvl w:ilvl="0" w:tplc="2B9AFD00">
      <w:start w:val="1"/>
      <w:numFmt w:val="bullet"/>
      <w:lvlText w:val="·"/>
      <w:lvlJc w:val="left"/>
      <w:pPr>
        <w:ind w:left="720" w:hanging="360"/>
      </w:pPr>
      <w:rPr>
        <w:rFonts w:ascii="Open Sans Extrabold" w:hAnsi="Open Sans Extrabold"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0B3CF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F7777A"/>
    <w:multiLevelType w:val="hybridMultilevel"/>
    <w:tmpl w:val="BCF0DC36"/>
    <w:lvl w:ilvl="0" w:tplc="CF769B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B723E4"/>
    <w:multiLevelType w:val="hybridMultilevel"/>
    <w:tmpl w:val="10840B5A"/>
    <w:lvl w:ilvl="0" w:tplc="2B9AFD00">
      <w:start w:val="1"/>
      <w:numFmt w:val="bullet"/>
      <w:lvlText w:val="·"/>
      <w:lvlJc w:val="left"/>
      <w:pPr>
        <w:ind w:left="720" w:hanging="360"/>
      </w:pPr>
      <w:rPr>
        <w:rFonts w:ascii="Open Sans Extrabold" w:hAnsi="Open Sans Extrabold" w:hint="default"/>
      </w:rPr>
    </w:lvl>
    <w:lvl w:ilvl="1" w:tplc="0C090003">
      <w:start w:val="1"/>
      <w:numFmt w:val="bullet"/>
      <w:lvlText w:val="o"/>
      <w:lvlJc w:val="left"/>
      <w:pPr>
        <w:ind w:left="1440" w:hanging="360"/>
      </w:pPr>
      <w:rPr>
        <w:rFonts w:ascii="Courier New" w:hAnsi="Courier New" w:cs="Courier New" w:hint="default"/>
      </w:rPr>
    </w:lvl>
    <w:lvl w:ilvl="2" w:tplc="E4006FC8">
      <w:start w:val="1"/>
      <w:numFmt w:val="bullet"/>
      <w:lvlText w:val=" "/>
      <w:lvlJc w:val="left"/>
      <w:pPr>
        <w:ind w:left="2160" w:hanging="360"/>
      </w:pPr>
      <w:rPr>
        <w:rFonts w:ascii="Open Sans Extrabold" w:hAnsi="Open Sans Extrabold"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EB6D3E"/>
    <w:multiLevelType w:val="hybridMultilevel"/>
    <w:tmpl w:val="42BEDBF4"/>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9033CE"/>
    <w:multiLevelType w:val="hybridMultilevel"/>
    <w:tmpl w:val="0EB4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EB48F2"/>
    <w:multiLevelType w:val="multilevel"/>
    <w:tmpl w:val="33243EDC"/>
    <w:lvl w:ilvl="0">
      <w:start w:val="1"/>
      <w:numFmt w:val="bullet"/>
      <w:lvlText w:val="·"/>
      <w:lvlJc w:val="left"/>
      <w:pPr>
        <w:ind w:left="720" w:hanging="360"/>
      </w:pPr>
      <w:rPr>
        <w:rFonts w:ascii="Open Sans Extrabold" w:hAnsi="Open Sans Extrabold" w:hint="default"/>
      </w:rPr>
    </w:lvl>
    <w:lvl w:ilvl="1">
      <w:start w:val="1"/>
      <w:numFmt w:val="ordinalText"/>
      <w:lvlText w:val="%2"/>
      <w:lvlJc w:val="left"/>
      <w:pPr>
        <w:ind w:left="1440" w:hanging="360"/>
      </w:pPr>
      <w:rPr>
        <w:rFonts w:ascii="Open Sans Extrabold" w:hAnsi="Open Sans Extrabold"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DE83EF3"/>
    <w:multiLevelType w:val="hybridMultilevel"/>
    <w:tmpl w:val="6800539C"/>
    <w:lvl w:ilvl="0" w:tplc="C6AC2624">
      <w:start w:val="1"/>
      <w:numFmt w:val="decimal"/>
      <w:lvlText w:val="%1."/>
      <w:lvlJc w:val="left"/>
      <w:pPr>
        <w:ind w:left="720" w:hanging="360"/>
      </w:pPr>
      <w:rPr>
        <w:rFonts w:ascii="Open Sans Light" w:hAnsi="Open Sans Light"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1F7B8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425C4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97C5A6F"/>
    <w:multiLevelType w:val="hybridMultilevel"/>
    <w:tmpl w:val="33B63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B3509B"/>
    <w:multiLevelType w:val="hybridMultilevel"/>
    <w:tmpl w:val="F6ACD3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0B5286"/>
    <w:multiLevelType w:val="multilevel"/>
    <w:tmpl w:val="F4867412"/>
    <w:lvl w:ilvl="0">
      <w:start w:val="1"/>
      <w:numFmt w:val="bullet"/>
      <w:pStyle w:val="Dotpoints"/>
      <w:lvlText w:val="·"/>
      <w:lvlJc w:val="left"/>
      <w:pPr>
        <w:ind w:left="283" w:hanging="283"/>
      </w:pPr>
      <w:rPr>
        <w:rFonts w:ascii="Open Sans Extrabold" w:hAnsi="Open Sans Extrabold" w:hint="default"/>
      </w:rPr>
    </w:lvl>
    <w:lvl w:ilvl="1">
      <w:start w:val="1"/>
      <w:numFmt w:val="bullet"/>
      <w:lvlText w:val="·"/>
      <w:lvlJc w:val="left"/>
      <w:pPr>
        <w:ind w:left="567" w:hanging="283"/>
      </w:pPr>
      <w:rPr>
        <w:rFonts w:ascii="Open Sans Extrabold" w:hAnsi="Open Sans Extrabold" w:hint="default"/>
        <w:sz w:val="20"/>
      </w:rPr>
    </w:lvl>
    <w:lvl w:ilvl="2">
      <w:start w:val="1"/>
      <w:numFmt w:val="bullet"/>
      <w:lvlText w:val="·"/>
      <w:lvlJc w:val="left"/>
      <w:pPr>
        <w:ind w:left="851" w:hanging="283"/>
      </w:pPr>
      <w:rPr>
        <w:rFonts w:ascii="Open Sans Extrabold" w:hAnsi="Open Sans Extrabold" w:hint="default"/>
      </w:rPr>
    </w:lvl>
    <w:lvl w:ilvl="3">
      <w:start w:val="1"/>
      <w:numFmt w:val="bullet"/>
      <w:lvlText w:val="·"/>
      <w:lvlJc w:val="left"/>
      <w:pPr>
        <w:ind w:left="1135" w:hanging="283"/>
      </w:pPr>
      <w:rPr>
        <w:rFonts w:ascii="Open Sans Extrabold" w:hAnsi="Open Sans Extrabold" w:hint="default"/>
      </w:rPr>
    </w:lvl>
    <w:lvl w:ilvl="4">
      <w:start w:val="1"/>
      <w:numFmt w:val="bullet"/>
      <w:lvlText w:val="·"/>
      <w:lvlJc w:val="left"/>
      <w:pPr>
        <w:ind w:left="1419" w:hanging="283"/>
      </w:pPr>
      <w:rPr>
        <w:rFonts w:ascii="Open Sans Extrabold" w:hAnsi="Open Sans Extrabold" w:hint="default"/>
      </w:rPr>
    </w:lvl>
    <w:lvl w:ilvl="5">
      <w:start w:val="1"/>
      <w:numFmt w:val="bullet"/>
      <w:lvlText w:val="·"/>
      <w:lvlJc w:val="left"/>
      <w:pPr>
        <w:ind w:left="1703" w:hanging="283"/>
      </w:pPr>
      <w:rPr>
        <w:rFonts w:ascii="Open Sans Extrabold" w:hAnsi="Open Sans Extrabold" w:hint="default"/>
      </w:rPr>
    </w:lvl>
    <w:lvl w:ilvl="6">
      <w:start w:val="1"/>
      <w:numFmt w:val="bullet"/>
      <w:lvlText w:val="·"/>
      <w:lvlJc w:val="left"/>
      <w:pPr>
        <w:ind w:left="1987" w:hanging="283"/>
      </w:pPr>
      <w:rPr>
        <w:rFonts w:ascii="Open Sans Extrabold" w:hAnsi="Open Sans Extrabold" w:hint="default"/>
      </w:rPr>
    </w:lvl>
    <w:lvl w:ilvl="7">
      <w:start w:val="1"/>
      <w:numFmt w:val="bullet"/>
      <w:lvlText w:val="·"/>
      <w:lvlJc w:val="left"/>
      <w:pPr>
        <w:ind w:left="2271" w:hanging="283"/>
      </w:pPr>
      <w:rPr>
        <w:rFonts w:ascii="Open Sans Extrabold" w:hAnsi="Open Sans Extrabold" w:hint="default"/>
      </w:rPr>
    </w:lvl>
    <w:lvl w:ilvl="8">
      <w:start w:val="1"/>
      <w:numFmt w:val="bullet"/>
      <w:lvlText w:val="·"/>
      <w:lvlJc w:val="left"/>
      <w:pPr>
        <w:ind w:left="2555" w:hanging="283"/>
      </w:pPr>
      <w:rPr>
        <w:rFonts w:ascii="Open Sans Extrabold" w:hAnsi="Open Sans Extrabold" w:hint="default"/>
      </w:rPr>
    </w:lvl>
  </w:abstractNum>
  <w:num w:numId="1" w16cid:durableId="2143959892">
    <w:abstractNumId w:val="6"/>
  </w:num>
  <w:num w:numId="2" w16cid:durableId="1149520856">
    <w:abstractNumId w:val="7"/>
  </w:num>
  <w:num w:numId="3" w16cid:durableId="2081441955">
    <w:abstractNumId w:val="13"/>
  </w:num>
  <w:num w:numId="4" w16cid:durableId="443774745">
    <w:abstractNumId w:val="1"/>
  </w:num>
  <w:num w:numId="5" w16cid:durableId="1248005407">
    <w:abstractNumId w:val="26"/>
  </w:num>
  <w:num w:numId="6" w16cid:durableId="593057803">
    <w:abstractNumId w:val="3"/>
  </w:num>
  <w:num w:numId="7" w16cid:durableId="1646427882">
    <w:abstractNumId w:val="32"/>
  </w:num>
  <w:num w:numId="8" w16cid:durableId="1671563488">
    <w:abstractNumId w:val="8"/>
  </w:num>
  <w:num w:numId="9" w16cid:durableId="1803962075">
    <w:abstractNumId w:val="27"/>
  </w:num>
  <w:num w:numId="10" w16cid:durableId="1680498741">
    <w:abstractNumId w:val="21"/>
  </w:num>
  <w:num w:numId="11" w16cid:durableId="1116410580">
    <w:abstractNumId w:val="4"/>
  </w:num>
  <w:num w:numId="12" w16cid:durableId="313949858">
    <w:abstractNumId w:val="24"/>
  </w:num>
  <w:num w:numId="13" w16cid:durableId="1799184150">
    <w:abstractNumId w:val="22"/>
  </w:num>
  <w:num w:numId="14" w16cid:durableId="672873729">
    <w:abstractNumId w:val="28"/>
  </w:num>
  <w:num w:numId="15" w16cid:durableId="580914442">
    <w:abstractNumId w:val="11"/>
  </w:num>
  <w:num w:numId="16" w16cid:durableId="583880856">
    <w:abstractNumId w:val="25"/>
  </w:num>
  <w:num w:numId="17" w16cid:durableId="1665888150">
    <w:abstractNumId w:val="18"/>
  </w:num>
  <w:num w:numId="18" w16cid:durableId="840853377">
    <w:abstractNumId w:val="28"/>
    <w:lvlOverride w:ilvl="0">
      <w:lvl w:ilvl="0">
        <w:start w:val="1"/>
        <w:numFmt w:val="bullet"/>
        <w:lvlText w:val="·"/>
        <w:lvlJc w:val="left"/>
        <w:pPr>
          <w:ind w:left="567" w:hanging="283"/>
        </w:pPr>
        <w:rPr>
          <w:rFonts w:ascii="Open Sans Extrabold" w:hAnsi="Open Sans Extrabold" w:hint="default"/>
        </w:rPr>
      </w:lvl>
    </w:lvlOverride>
    <w:lvlOverride w:ilvl="1">
      <w:lvl w:ilvl="1">
        <w:start w:val="1"/>
        <w:numFmt w:val="bullet"/>
        <w:lvlText w:val="·"/>
        <w:lvlJc w:val="left"/>
        <w:pPr>
          <w:ind w:left="851" w:hanging="283"/>
        </w:pPr>
        <w:rPr>
          <w:rFonts w:ascii="Open Sans Extrabold" w:hAnsi="Open Sans Extrabold" w:hint="default"/>
          <w:sz w:val="20"/>
        </w:rPr>
      </w:lvl>
    </w:lvlOverride>
    <w:lvlOverride w:ilvl="2">
      <w:lvl w:ilvl="2">
        <w:start w:val="1"/>
        <w:numFmt w:val="bullet"/>
        <w:lvlText w:val="·"/>
        <w:lvlJc w:val="left"/>
        <w:pPr>
          <w:ind w:left="1135" w:hanging="283"/>
        </w:pPr>
        <w:rPr>
          <w:rFonts w:ascii="Open Sans Extrabold" w:hAnsi="Open Sans Extrabold" w:hint="default"/>
        </w:rPr>
      </w:lvl>
    </w:lvlOverride>
    <w:lvlOverride w:ilvl="3">
      <w:lvl w:ilvl="3">
        <w:start w:val="1"/>
        <w:numFmt w:val="bullet"/>
        <w:lvlText w:val="·"/>
        <w:lvlJc w:val="left"/>
        <w:pPr>
          <w:ind w:left="1419" w:hanging="283"/>
        </w:pPr>
        <w:rPr>
          <w:rFonts w:ascii="Open Sans Extrabold" w:hAnsi="Open Sans Extrabold" w:hint="default"/>
        </w:rPr>
      </w:lvl>
    </w:lvlOverride>
    <w:lvlOverride w:ilvl="4">
      <w:lvl w:ilvl="4">
        <w:start w:val="1"/>
        <w:numFmt w:val="bullet"/>
        <w:lvlText w:val="·"/>
        <w:lvlJc w:val="left"/>
        <w:pPr>
          <w:ind w:left="1703" w:hanging="283"/>
        </w:pPr>
        <w:rPr>
          <w:rFonts w:ascii="Open Sans Extrabold" w:hAnsi="Open Sans Extrabold" w:hint="default"/>
        </w:rPr>
      </w:lvl>
    </w:lvlOverride>
    <w:lvlOverride w:ilvl="5">
      <w:lvl w:ilvl="5">
        <w:start w:val="1"/>
        <w:numFmt w:val="bullet"/>
        <w:lvlText w:val="·"/>
        <w:lvlJc w:val="left"/>
        <w:pPr>
          <w:ind w:left="1987" w:hanging="283"/>
        </w:pPr>
        <w:rPr>
          <w:rFonts w:ascii="Open Sans Extrabold" w:hAnsi="Open Sans Extrabold" w:hint="default"/>
        </w:rPr>
      </w:lvl>
    </w:lvlOverride>
    <w:lvlOverride w:ilvl="6">
      <w:lvl w:ilvl="6">
        <w:start w:val="1"/>
        <w:numFmt w:val="bullet"/>
        <w:lvlText w:val="·"/>
        <w:lvlJc w:val="left"/>
        <w:pPr>
          <w:ind w:left="2271" w:hanging="283"/>
        </w:pPr>
        <w:rPr>
          <w:rFonts w:ascii="Open Sans Extrabold" w:hAnsi="Open Sans Extrabold" w:hint="default"/>
        </w:rPr>
      </w:lvl>
    </w:lvlOverride>
    <w:lvlOverride w:ilvl="7">
      <w:lvl w:ilvl="7">
        <w:start w:val="1"/>
        <w:numFmt w:val="bullet"/>
        <w:lvlText w:val="·"/>
        <w:lvlJc w:val="left"/>
        <w:pPr>
          <w:ind w:left="2555" w:hanging="283"/>
        </w:pPr>
        <w:rPr>
          <w:rFonts w:ascii="Open Sans Extrabold" w:hAnsi="Open Sans Extrabold" w:hint="default"/>
        </w:rPr>
      </w:lvl>
    </w:lvlOverride>
    <w:lvlOverride w:ilvl="8">
      <w:lvl w:ilvl="8">
        <w:start w:val="1"/>
        <w:numFmt w:val="bullet"/>
        <w:lvlText w:val="·"/>
        <w:lvlJc w:val="left"/>
        <w:pPr>
          <w:ind w:left="2839" w:hanging="283"/>
        </w:pPr>
        <w:rPr>
          <w:rFonts w:ascii="Open Sans Extrabold" w:hAnsi="Open Sans Extrabold" w:hint="default"/>
        </w:rPr>
      </w:lvl>
    </w:lvlOverride>
  </w:num>
  <w:num w:numId="19" w16cid:durableId="951983254">
    <w:abstractNumId w:val="34"/>
  </w:num>
  <w:num w:numId="20" w16cid:durableId="969432812">
    <w:abstractNumId w:val="2"/>
  </w:num>
  <w:num w:numId="21" w16cid:durableId="2013950005">
    <w:abstractNumId w:val="19"/>
  </w:num>
  <w:num w:numId="22" w16cid:durableId="1703943787">
    <w:abstractNumId w:val="20"/>
  </w:num>
  <w:num w:numId="23" w16cid:durableId="14161687">
    <w:abstractNumId w:val="17"/>
  </w:num>
  <w:num w:numId="24" w16cid:durableId="2098676003">
    <w:abstractNumId w:val="14"/>
  </w:num>
  <w:num w:numId="25" w16cid:durableId="145438189">
    <w:abstractNumId w:val="15"/>
  </w:num>
  <w:num w:numId="26" w16cid:durableId="2113545321">
    <w:abstractNumId w:val="29"/>
  </w:num>
  <w:num w:numId="27" w16cid:durableId="1927952797">
    <w:abstractNumId w:val="16"/>
  </w:num>
  <w:num w:numId="28" w16cid:durableId="21445728">
    <w:abstractNumId w:val="30"/>
  </w:num>
  <w:num w:numId="29" w16cid:durableId="2133478002">
    <w:abstractNumId w:val="23"/>
  </w:num>
  <w:num w:numId="30" w16cid:durableId="1887646797">
    <w:abstractNumId w:val="31"/>
  </w:num>
  <w:num w:numId="31" w16cid:durableId="1790708497">
    <w:abstractNumId w:val="0"/>
  </w:num>
  <w:num w:numId="32" w16cid:durableId="491071810">
    <w:abstractNumId w:val="9"/>
  </w:num>
  <w:num w:numId="33" w16cid:durableId="2002156042">
    <w:abstractNumId w:val="10"/>
  </w:num>
  <w:num w:numId="34" w16cid:durableId="596403879">
    <w:abstractNumId w:val="33"/>
  </w:num>
  <w:num w:numId="35" w16cid:durableId="1884632845">
    <w:abstractNumId w:val="12"/>
  </w:num>
  <w:num w:numId="36" w16cid:durableId="12164342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169"/>
    <w:rsid w:val="00001C69"/>
    <w:rsid w:val="000036C3"/>
    <w:rsid w:val="00012531"/>
    <w:rsid w:val="0001547A"/>
    <w:rsid w:val="0002320E"/>
    <w:rsid w:val="00040455"/>
    <w:rsid w:val="00041A14"/>
    <w:rsid w:val="00044F99"/>
    <w:rsid w:val="000460B9"/>
    <w:rsid w:val="00047FCF"/>
    <w:rsid w:val="00056F14"/>
    <w:rsid w:val="00060F31"/>
    <w:rsid w:val="000871F7"/>
    <w:rsid w:val="000904D0"/>
    <w:rsid w:val="00091377"/>
    <w:rsid w:val="00095B19"/>
    <w:rsid w:val="000A4C70"/>
    <w:rsid w:val="000B601F"/>
    <w:rsid w:val="000C2B01"/>
    <w:rsid w:val="000C7B68"/>
    <w:rsid w:val="000E1450"/>
    <w:rsid w:val="000E2593"/>
    <w:rsid w:val="00102BC9"/>
    <w:rsid w:val="00105E40"/>
    <w:rsid w:val="00113BB2"/>
    <w:rsid w:val="001214BB"/>
    <w:rsid w:val="00130AD1"/>
    <w:rsid w:val="00130B5B"/>
    <w:rsid w:val="00131A04"/>
    <w:rsid w:val="001324F1"/>
    <w:rsid w:val="00143B8A"/>
    <w:rsid w:val="001479DC"/>
    <w:rsid w:val="00147A0A"/>
    <w:rsid w:val="001526A8"/>
    <w:rsid w:val="00161AD7"/>
    <w:rsid w:val="001650ED"/>
    <w:rsid w:val="00167B05"/>
    <w:rsid w:val="00171347"/>
    <w:rsid w:val="00186E69"/>
    <w:rsid w:val="001910A4"/>
    <w:rsid w:val="001A1153"/>
    <w:rsid w:val="001A234E"/>
    <w:rsid w:val="001B05C4"/>
    <w:rsid w:val="001B32E3"/>
    <w:rsid w:val="001C4122"/>
    <w:rsid w:val="001D60A3"/>
    <w:rsid w:val="001D6C57"/>
    <w:rsid w:val="001F3CD2"/>
    <w:rsid w:val="00201E0E"/>
    <w:rsid w:val="00210FFD"/>
    <w:rsid w:val="00211F26"/>
    <w:rsid w:val="00252EC5"/>
    <w:rsid w:val="00270D20"/>
    <w:rsid w:val="00274259"/>
    <w:rsid w:val="002825F3"/>
    <w:rsid w:val="00283688"/>
    <w:rsid w:val="0028520C"/>
    <w:rsid w:val="002A167A"/>
    <w:rsid w:val="002A253D"/>
    <w:rsid w:val="002A2809"/>
    <w:rsid w:val="002A7882"/>
    <w:rsid w:val="002B609A"/>
    <w:rsid w:val="002C00E6"/>
    <w:rsid w:val="002C2EB3"/>
    <w:rsid w:val="002C4791"/>
    <w:rsid w:val="002E2343"/>
    <w:rsid w:val="00300263"/>
    <w:rsid w:val="00305ECD"/>
    <w:rsid w:val="00323F1B"/>
    <w:rsid w:val="00326271"/>
    <w:rsid w:val="00343C79"/>
    <w:rsid w:val="003442C8"/>
    <w:rsid w:val="00345432"/>
    <w:rsid w:val="0035060F"/>
    <w:rsid w:val="00354FD1"/>
    <w:rsid w:val="00360151"/>
    <w:rsid w:val="003736CB"/>
    <w:rsid w:val="00380C9D"/>
    <w:rsid w:val="00386146"/>
    <w:rsid w:val="00392087"/>
    <w:rsid w:val="003A5DAC"/>
    <w:rsid w:val="003B7983"/>
    <w:rsid w:val="003B7D5D"/>
    <w:rsid w:val="003C13D4"/>
    <w:rsid w:val="003D0C25"/>
    <w:rsid w:val="003D0F72"/>
    <w:rsid w:val="003D2EBE"/>
    <w:rsid w:val="003D5F15"/>
    <w:rsid w:val="003E3EC3"/>
    <w:rsid w:val="003E4A01"/>
    <w:rsid w:val="003F3E83"/>
    <w:rsid w:val="003F4F03"/>
    <w:rsid w:val="00401C93"/>
    <w:rsid w:val="0041079C"/>
    <w:rsid w:val="004136B2"/>
    <w:rsid w:val="00420FD5"/>
    <w:rsid w:val="00422284"/>
    <w:rsid w:val="00431036"/>
    <w:rsid w:val="004322A8"/>
    <w:rsid w:val="00435433"/>
    <w:rsid w:val="004406A5"/>
    <w:rsid w:val="00440FF4"/>
    <w:rsid w:val="004445AA"/>
    <w:rsid w:val="00466193"/>
    <w:rsid w:val="004A22CE"/>
    <w:rsid w:val="004A4643"/>
    <w:rsid w:val="004C014D"/>
    <w:rsid w:val="004D07C7"/>
    <w:rsid w:val="004D1428"/>
    <w:rsid w:val="004D7625"/>
    <w:rsid w:val="004E372F"/>
    <w:rsid w:val="004E4EFB"/>
    <w:rsid w:val="0050512A"/>
    <w:rsid w:val="00511046"/>
    <w:rsid w:val="00524A9F"/>
    <w:rsid w:val="0054538E"/>
    <w:rsid w:val="00583224"/>
    <w:rsid w:val="005841AE"/>
    <w:rsid w:val="00584C63"/>
    <w:rsid w:val="00591C8D"/>
    <w:rsid w:val="005A30FE"/>
    <w:rsid w:val="005B3BC2"/>
    <w:rsid w:val="005C03EA"/>
    <w:rsid w:val="005C099C"/>
    <w:rsid w:val="005C5A45"/>
    <w:rsid w:val="005D0DC6"/>
    <w:rsid w:val="005D410C"/>
    <w:rsid w:val="005E56B1"/>
    <w:rsid w:val="005E6AC2"/>
    <w:rsid w:val="00602C73"/>
    <w:rsid w:val="00613499"/>
    <w:rsid w:val="00672E6D"/>
    <w:rsid w:val="006852A8"/>
    <w:rsid w:val="0069040D"/>
    <w:rsid w:val="006A2FC6"/>
    <w:rsid w:val="006A548D"/>
    <w:rsid w:val="006D4DB5"/>
    <w:rsid w:val="006E092A"/>
    <w:rsid w:val="006F1863"/>
    <w:rsid w:val="006F6548"/>
    <w:rsid w:val="00716B3A"/>
    <w:rsid w:val="0072073C"/>
    <w:rsid w:val="00721C10"/>
    <w:rsid w:val="00722313"/>
    <w:rsid w:val="0073720F"/>
    <w:rsid w:val="00737DA9"/>
    <w:rsid w:val="0074664B"/>
    <w:rsid w:val="00764DE7"/>
    <w:rsid w:val="00765304"/>
    <w:rsid w:val="00775D2D"/>
    <w:rsid w:val="00783E28"/>
    <w:rsid w:val="00785E0B"/>
    <w:rsid w:val="00787082"/>
    <w:rsid w:val="00787B8C"/>
    <w:rsid w:val="0079053D"/>
    <w:rsid w:val="007922FA"/>
    <w:rsid w:val="0079479E"/>
    <w:rsid w:val="007947AF"/>
    <w:rsid w:val="007A2E41"/>
    <w:rsid w:val="007B0664"/>
    <w:rsid w:val="007B282C"/>
    <w:rsid w:val="007B582C"/>
    <w:rsid w:val="007C1A5C"/>
    <w:rsid w:val="007C57BB"/>
    <w:rsid w:val="007E16F2"/>
    <w:rsid w:val="007F0630"/>
    <w:rsid w:val="007F6599"/>
    <w:rsid w:val="00811A77"/>
    <w:rsid w:val="00815798"/>
    <w:rsid w:val="00826D99"/>
    <w:rsid w:val="00832DA4"/>
    <w:rsid w:val="00833BA1"/>
    <w:rsid w:val="0083515A"/>
    <w:rsid w:val="0084579D"/>
    <w:rsid w:val="0084634D"/>
    <w:rsid w:val="00850811"/>
    <w:rsid w:val="008716DB"/>
    <w:rsid w:val="0088363A"/>
    <w:rsid w:val="008837EC"/>
    <w:rsid w:val="00890F74"/>
    <w:rsid w:val="00892114"/>
    <w:rsid w:val="008961B7"/>
    <w:rsid w:val="0089712D"/>
    <w:rsid w:val="008A1CB1"/>
    <w:rsid w:val="008A26D2"/>
    <w:rsid w:val="008A3933"/>
    <w:rsid w:val="008A48BA"/>
    <w:rsid w:val="008A521A"/>
    <w:rsid w:val="008A7472"/>
    <w:rsid w:val="008B0AC1"/>
    <w:rsid w:val="008B5620"/>
    <w:rsid w:val="008C2E1F"/>
    <w:rsid w:val="008D0558"/>
    <w:rsid w:val="008D4448"/>
    <w:rsid w:val="008E43C3"/>
    <w:rsid w:val="008E4735"/>
    <w:rsid w:val="00921E71"/>
    <w:rsid w:val="00930C2F"/>
    <w:rsid w:val="00936556"/>
    <w:rsid w:val="00945A17"/>
    <w:rsid w:val="00967E84"/>
    <w:rsid w:val="00973287"/>
    <w:rsid w:val="00975587"/>
    <w:rsid w:val="00975D15"/>
    <w:rsid w:val="00980A3D"/>
    <w:rsid w:val="00986D52"/>
    <w:rsid w:val="00987AFC"/>
    <w:rsid w:val="00992F86"/>
    <w:rsid w:val="009A2BCE"/>
    <w:rsid w:val="009A30CC"/>
    <w:rsid w:val="009D0F32"/>
    <w:rsid w:val="009D53B1"/>
    <w:rsid w:val="009D5535"/>
    <w:rsid w:val="009D784E"/>
    <w:rsid w:val="009F199E"/>
    <w:rsid w:val="009F6E69"/>
    <w:rsid w:val="00A00585"/>
    <w:rsid w:val="00A00B48"/>
    <w:rsid w:val="00A03B81"/>
    <w:rsid w:val="00A12139"/>
    <w:rsid w:val="00A234D7"/>
    <w:rsid w:val="00A25889"/>
    <w:rsid w:val="00A46A4C"/>
    <w:rsid w:val="00A563C6"/>
    <w:rsid w:val="00A664CB"/>
    <w:rsid w:val="00A733C8"/>
    <w:rsid w:val="00A8070F"/>
    <w:rsid w:val="00A814F6"/>
    <w:rsid w:val="00A83084"/>
    <w:rsid w:val="00A847C8"/>
    <w:rsid w:val="00A91C61"/>
    <w:rsid w:val="00A9250A"/>
    <w:rsid w:val="00AA2984"/>
    <w:rsid w:val="00AB248D"/>
    <w:rsid w:val="00AB26E3"/>
    <w:rsid w:val="00AC3388"/>
    <w:rsid w:val="00AC7724"/>
    <w:rsid w:val="00AD1D4E"/>
    <w:rsid w:val="00AD338E"/>
    <w:rsid w:val="00AE077D"/>
    <w:rsid w:val="00B07F5B"/>
    <w:rsid w:val="00B3172F"/>
    <w:rsid w:val="00B351EB"/>
    <w:rsid w:val="00B43120"/>
    <w:rsid w:val="00B642D8"/>
    <w:rsid w:val="00B673C7"/>
    <w:rsid w:val="00B76F64"/>
    <w:rsid w:val="00B80B84"/>
    <w:rsid w:val="00B84ECD"/>
    <w:rsid w:val="00B90A32"/>
    <w:rsid w:val="00BA2155"/>
    <w:rsid w:val="00BA6CBA"/>
    <w:rsid w:val="00BB7741"/>
    <w:rsid w:val="00BD06F1"/>
    <w:rsid w:val="00BD239F"/>
    <w:rsid w:val="00BD629B"/>
    <w:rsid w:val="00BE2E21"/>
    <w:rsid w:val="00BE75EF"/>
    <w:rsid w:val="00BF3AED"/>
    <w:rsid w:val="00C0085A"/>
    <w:rsid w:val="00C03477"/>
    <w:rsid w:val="00C10A1F"/>
    <w:rsid w:val="00C13119"/>
    <w:rsid w:val="00C15F97"/>
    <w:rsid w:val="00C37165"/>
    <w:rsid w:val="00C3785C"/>
    <w:rsid w:val="00C412D4"/>
    <w:rsid w:val="00C43E2F"/>
    <w:rsid w:val="00C60D34"/>
    <w:rsid w:val="00C62E52"/>
    <w:rsid w:val="00C62FAC"/>
    <w:rsid w:val="00C80079"/>
    <w:rsid w:val="00C838FD"/>
    <w:rsid w:val="00C85A47"/>
    <w:rsid w:val="00C86272"/>
    <w:rsid w:val="00C914C8"/>
    <w:rsid w:val="00CA40AC"/>
    <w:rsid w:val="00CA6189"/>
    <w:rsid w:val="00CA78D4"/>
    <w:rsid w:val="00CB2CB1"/>
    <w:rsid w:val="00CB5343"/>
    <w:rsid w:val="00CC4D9B"/>
    <w:rsid w:val="00CC7A5B"/>
    <w:rsid w:val="00CD6D85"/>
    <w:rsid w:val="00CD7165"/>
    <w:rsid w:val="00CE75E5"/>
    <w:rsid w:val="00CF30A8"/>
    <w:rsid w:val="00CF4DB4"/>
    <w:rsid w:val="00D010FD"/>
    <w:rsid w:val="00D02117"/>
    <w:rsid w:val="00D116EF"/>
    <w:rsid w:val="00D2051C"/>
    <w:rsid w:val="00D26CB8"/>
    <w:rsid w:val="00D31EB3"/>
    <w:rsid w:val="00D32B3A"/>
    <w:rsid w:val="00D32D37"/>
    <w:rsid w:val="00D44E52"/>
    <w:rsid w:val="00D56363"/>
    <w:rsid w:val="00D62ACA"/>
    <w:rsid w:val="00D75929"/>
    <w:rsid w:val="00D823B3"/>
    <w:rsid w:val="00D82EDB"/>
    <w:rsid w:val="00D830B9"/>
    <w:rsid w:val="00D907FE"/>
    <w:rsid w:val="00DA47E3"/>
    <w:rsid w:val="00DA4F47"/>
    <w:rsid w:val="00DB5138"/>
    <w:rsid w:val="00DB6269"/>
    <w:rsid w:val="00DB77D9"/>
    <w:rsid w:val="00DE6D3C"/>
    <w:rsid w:val="00DF3C13"/>
    <w:rsid w:val="00DF52C1"/>
    <w:rsid w:val="00E00012"/>
    <w:rsid w:val="00E01C8B"/>
    <w:rsid w:val="00E03A13"/>
    <w:rsid w:val="00E12412"/>
    <w:rsid w:val="00E16C54"/>
    <w:rsid w:val="00E2125A"/>
    <w:rsid w:val="00E229DA"/>
    <w:rsid w:val="00E50F9E"/>
    <w:rsid w:val="00E5208F"/>
    <w:rsid w:val="00E65620"/>
    <w:rsid w:val="00E7375B"/>
    <w:rsid w:val="00E73A34"/>
    <w:rsid w:val="00EA3938"/>
    <w:rsid w:val="00EA3AE9"/>
    <w:rsid w:val="00EA56B3"/>
    <w:rsid w:val="00EA6E1D"/>
    <w:rsid w:val="00EA7593"/>
    <w:rsid w:val="00EB3306"/>
    <w:rsid w:val="00EB71F6"/>
    <w:rsid w:val="00ED57C6"/>
    <w:rsid w:val="00EE08E1"/>
    <w:rsid w:val="00EE0E30"/>
    <w:rsid w:val="00EE1F1C"/>
    <w:rsid w:val="00EE3381"/>
    <w:rsid w:val="00EE5B48"/>
    <w:rsid w:val="00F00BD2"/>
    <w:rsid w:val="00F13169"/>
    <w:rsid w:val="00F1330D"/>
    <w:rsid w:val="00F150E0"/>
    <w:rsid w:val="00F165DB"/>
    <w:rsid w:val="00F17940"/>
    <w:rsid w:val="00F22BBF"/>
    <w:rsid w:val="00F30D17"/>
    <w:rsid w:val="00F528BE"/>
    <w:rsid w:val="00F55D08"/>
    <w:rsid w:val="00F578D7"/>
    <w:rsid w:val="00F60AE5"/>
    <w:rsid w:val="00F676FA"/>
    <w:rsid w:val="00F801E2"/>
    <w:rsid w:val="00F82D6E"/>
    <w:rsid w:val="00FA1369"/>
    <w:rsid w:val="00FA6BD7"/>
    <w:rsid w:val="00FB2C79"/>
    <w:rsid w:val="00FC40DD"/>
    <w:rsid w:val="00FD0235"/>
    <w:rsid w:val="00FD597E"/>
    <w:rsid w:val="00FD697A"/>
    <w:rsid w:val="02AC901D"/>
    <w:rsid w:val="02C9DF4C"/>
    <w:rsid w:val="10100A71"/>
    <w:rsid w:val="10E39982"/>
    <w:rsid w:val="23A9B045"/>
    <w:rsid w:val="25005E5C"/>
    <w:rsid w:val="2596F4AF"/>
    <w:rsid w:val="28439966"/>
    <w:rsid w:val="28895C92"/>
    <w:rsid w:val="3A370319"/>
    <w:rsid w:val="3EC46025"/>
    <w:rsid w:val="3ED768DD"/>
    <w:rsid w:val="4684AE7C"/>
    <w:rsid w:val="4FFB329C"/>
    <w:rsid w:val="55273DFD"/>
    <w:rsid w:val="5905BA45"/>
    <w:rsid w:val="5EB7F3B9"/>
    <w:rsid w:val="623159CE"/>
    <w:rsid w:val="641C8049"/>
    <w:rsid w:val="6655ACEB"/>
    <w:rsid w:val="6DFD1EF7"/>
    <w:rsid w:val="6EDAFC3C"/>
    <w:rsid w:val="6F1B9DC2"/>
    <w:rsid w:val="6F448BC1"/>
    <w:rsid w:val="760DD195"/>
    <w:rsid w:val="79E0AFCC"/>
    <w:rsid w:val="7B7C80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D1196"/>
  <w15:docId w15:val="{C3030760-14F0-4413-AF75-C3241DBA9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exend Light" w:eastAsiaTheme="minorHAnsi" w:hAnsi="Lexend Light" w:cs="Open Sans Light"/>
        <w:bCs/>
        <w:color w:val="333333"/>
        <w:spacing w:val="5"/>
        <w:kern w:val="28"/>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97A"/>
    <w:pPr>
      <w:spacing w:after="240" w:line="240" w:lineRule="auto"/>
    </w:pPr>
  </w:style>
  <w:style w:type="paragraph" w:styleId="Heading1">
    <w:name w:val="heading 1"/>
    <w:next w:val="Normal"/>
    <w:link w:val="Heading1Char"/>
    <w:uiPriority w:val="1"/>
    <w:qFormat/>
    <w:rsid w:val="00FD697A"/>
    <w:pPr>
      <w:keepNext/>
      <w:spacing w:after="120" w:line="240" w:lineRule="auto"/>
      <w:outlineLvl w:val="0"/>
    </w:pPr>
    <w:rPr>
      <w:rFonts w:ascii="Poppins SemiBold" w:eastAsiaTheme="majorEastAsia" w:hAnsi="Poppins SemiBold"/>
      <w:bCs w:val="0"/>
      <w:sz w:val="28"/>
    </w:rPr>
  </w:style>
  <w:style w:type="paragraph" w:styleId="Heading2">
    <w:name w:val="heading 2"/>
    <w:next w:val="Normal"/>
    <w:link w:val="Heading2Char"/>
    <w:uiPriority w:val="1"/>
    <w:unhideWhenUsed/>
    <w:qFormat/>
    <w:rsid w:val="00FD697A"/>
    <w:pPr>
      <w:keepNext/>
      <w:keepLines/>
      <w:spacing w:before="120" w:after="120"/>
      <w:outlineLvl w:val="1"/>
    </w:pPr>
    <w:rPr>
      <w:rFonts w:ascii="Poppins SemiBold" w:eastAsiaTheme="majorEastAsia" w:hAnsi="Poppins SemiBold"/>
      <w:bCs w:val="0"/>
      <w:sz w:val="22"/>
      <w:szCs w:val="26"/>
    </w:rPr>
  </w:style>
  <w:style w:type="paragraph" w:styleId="Heading3">
    <w:name w:val="heading 3"/>
    <w:basedOn w:val="Heading2"/>
    <w:next w:val="Normal"/>
    <w:link w:val="Heading3Char"/>
    <w:uiPriority w:val="1"/>
    <w:unhideWhenUsed/>
    <w:qFormat/>
    <w:rsid w:val="008D0558"/>
    <w:pPr>
      <w:outlineLvl w:val="2"/>
    </w:pPr>
    <w:rPr>
      <w:rFonts w:ascii="Lexend SemiBold" w:hAnsi="Lexend SemiBol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BD7"/>
    <w:pPr>
      <w:tabs>
        <w:tab w:val="center" w:pos="4513"/>
        <w:tab w:val="right" w:pos="9026"/>
      </w:tabs>
    </w:pPr>
  </w:style>
  <w:style w:type="character" w:customStyle="1" w:styleId="HeaderChar">
    <w:name w:val="Header Char"/>
    <w:basedOn w:val="DefaultParagraphFont"/>
    <w:link w:val="Header"/>
    <w:uiPriority w:val="99"/>
    <w:rsid w:val="00FA6BD7"/>
  </w:style>
  <w:style w:type="paragraph" w:styleId="Footer">
    <w:name w:val="footer"/>
    <w:basedOn w:val="Normal"/>
    <w:link w:val="FooterChar"/>
    <w:uiPriority w:val="99"/>
    <w:unhideWhenUsed/>
    <w:rsid w:val="00FA6BD7"/>
    <w:pPr>
      <w:tabs>
        <w:tab w:val="center" w:pos="4513"/>
        <w:tab w:val="right" w:pos="9026"/>
      </w:tabs>
    </w:pPr>
  </w:style>
  <w:style w:type="character" w:customStyle="1" w:styleId="FooterChar">
    <w:name w:val="Footer Char"/>
    <w:basedOn w:val="DefaultParagraphFont"/>
    <w:link w:val="Footer"/>
    <w:uiPriority w:val="99"/>
    <w:rsid w:val="00FA6BD7"/>
  </w:style>
  <w:style w:type="paragraph" w:styleId="BalloonText">
    <w:name w:val="Balloon Text"/>
    <w:basedOn w:val="Normal"/>
    <w:link w:val="BalloonTextChar"/>
    <w:uiPriority w:val="99"/>
    <w:semiHidden/>
    <w:unhideWhenUsed/>
    <w:rsid w:val="00FA6BD7"/>
    <w:rPr>
      <w:rFonts w:ascii="Tahoma" w:hAnsi="Tahoma" w:cs="Tahoma"/>
      <w:sz w:val="16"/>
      <w:szCs w:val="16"/>
    </w:rPr>
  </w:style>
  <w:style w:type="character" w:customStyle="1" w:styleId="BalloonTextChar">
    <w:name w:val="Balloon Text Char"/>
    <w:basedOn w:val="DefaultParagraphFont"/>
    <w:link w:val="BalloonText"/>
    <w:uiPriority w:val="99"/>
    <w:semiHidden/>
    <w:rsid w:val="00FA6BD7"/>
    <w:rPr>
      <w:rFonts w:ascii="Tahoma" w:hAnsi="Tahoma" w:cs="Tahoma"/>
      <w:sz w:val="16"/>
      <w:szCs w:val="16"/>
    </w:rPr>
  </w:style>
  <w:style w:type="paragraph" w:styleId="NoSpacing">
    <w:name w:val="No Spacing"/>
    <w:aliases w:val="white body"/>
    <w:basedOn w:val="Normal"/>
    <w:uiPriority w:val="2"/>
    <w:rsid w:val="0050512A"/>
    <w:rPr>
      <w:color w:val="FFFFFF" w:themeColor="background1"/>
    </w:rPr>
  </w:style>
  <w:style w:type="character" w:customStyle="1" w:styleId="Heading1Char">
    <w:name w:val="Heading 1 Char"/>
    <w:basedOn w:val="DefaultParagraphFont"/>
    <w:link w:val="Heading1"/>
    <w:uiPriority w:val="1"/>
    <w:rsid w:val="00FD697A"/>
    <w:rPr>
      <w:rFonts w:ascii="Poppins SemiBold" w:eastAsiaTheme="majorEastAsia" w:hAnsi="Poppins SemiBold"/>
      <w:bCs w:val="0"/>
      <w:sz w:val="28"/>
    </w:rPr>
  </w:style>
  <w:style w:type="character" w:customStyle="1" w:styleId="Heading2Char">
    <w:name w:val="Heading 2 Char"/>
    <w:basedOn w:val="DefaultParagraphFont"/>
    <w:link w:val="Heading2"/>
    <w:uiPriority w:val="1"/>
    <w:rsid w:val="00FD697A"/>
    <w:rPr>
      <w:rFonts w:ascii="Poppins SemiBold" w:eastAsiaTheme="majorEastAsia" w:hAnsi="Poppins SemiBold"/>
      <w:bCs w:val="0"/>
      <w:sz w:val="22"/>
      <w:szCs w:val="26"/>
    </w:rPr>
  </w:style>
  <w:style w:type="paragraph" w:styleId="Title">
    <w:name w:val="Title"/>
    <w:aliases w:val="Sub heading"/>
    <w:next w:val="Normal"/>
    <w:link w:val="TitleChar"/>
    <w:uiPriority w:val="10"/>
    <w:rsid w:val="00DF3C13"/>
    <w:pPr>
      <w:spacing w:after="120" w:line="240" w:lineRule="auto"/>
    </w:pPr>
    <w:rPr>
      <w:rFonts w:ascii="Lexend" w:eastAsiaTheme="majorEastAsia" w:hAnsi="Lexend"/>
      <w:b/>
      <w:caps/>
      <w:sz w:val="22"/>
    </w:rPr>
  </w:style>
  <w:style w:type="character" w:customStyle="1" w:styleId="TitleChar">
    <w:name w:val="Title Char"/>
    <w:aliases w:val="Sub heading Char"/>
    <w:basedOn w:val="DefaultParagraphFont"/>
    <w:link w:val="Title"/>
    <w:uiPriority w:val="10"/>
    <w:rsid w:val="00DF3C13"/>
    <w:rPr>
      <w:rFonts w:ascii="Lexend" w:eastAsiaTheme="majorEastAsia" w:hAnsi="Lexend"/>
      <w:b/>
      <w:caps/>
      <w:sz w:val="22"/>
    </w:rPr>
  </w:style>
  <w:style w:type="paragraph" w:styleId="ListParagraph">
    <w:name w:val="List Paragraph"/>
    <w:basedOn w:val="Normal"/>
    <w:uiPriority w:val="34"/>
    <w:rsid w:val="00DF3C13"/>
    <w:pPr>
      <w:spacing w:line="276" w:lineRule="auto"/>
      <w:ind w:left="720"/>
      <w:contextualSpacing/>
    </w:pPr>
    <w:rPr>
      <w:rFonts w:ascii="Lexend" w:hAnsi="Lexend"/>
      <w:b/>
      <w:sz w:val="22"/>
    </w:rPr>
  </w:style>
  <w:style w:type="character" w:styleId="LineNumber">
    <w:name w:val="line number"/>
    <w:basedOn w:val="DefaultParagraphFont"/>
    <w:uiPriority w:val="99"/>
    <w:semiHidden/>
    <w:unhideWhenUsed/>
    <w:rsid w:val="00C10A1F"/>
  </w:style>
  <w:style w:type="paragraph" w:customStyle="1" w:styleId="BasicParagraph">
    <w:name w:val="[Basic Paragraph]"/>
    <w:basedOn w:val="Normal"/>
    <w:uiPriority w:val="99"/>
    <w:rsid w:val="0041079C"/>
    <w:pPr>
      <w:autoSpaceDE w:val="0"/>
      <w:autoSpaceDN w:val="0"/>
      <w:adjustRightInd w:val="0"/>
      <w:spacing w:line="288" w:lineRule="auto"/>
      <w:textAlignment w:val="center"/>
    </w:pPr>
    <w:rPr>
      <w:rFonts w:ascii="Minion Pro" w:hAnsi="Minion Pro" w:cs="Minion Pro"/>
      <w:b/>
      <w:color w:val="000000"/>
      <w:sz w:val="24"/>
      <w:szCs w:val="24"/>
      <w:lang w:val="en-US"/>
    </w:rPr>
  </w:style>
  <w:style w:type="character" w:customStyle="1" w:styleId="BodyCopy">
    <w:name w:val="Body Copy"/>
    <w:basedOn w:val="DefaultParagraphFont"/>
    <w:uiPriority w:val="99"/>
    <w:rsid w:val="0041079C"/>
    <w:rPr>
      <w:rFonts w:ascii="Open Sans Light" w:hAnsi="Open Sans Light" w:cs="Open Sans Light"/>
      <w:color w:val="000000"/>
      <w:spacing w:val="2"/>
      <w:sz w:val="20"/>
      <w:szCs w:val="20"/>
      <w:vertAlign w:val="baseline"/>
    </w:rPr>
  </w:style>
  <w:style w:type="character" w:customStyle="1" w:styleId="H2">
    <w:name w:val="H2"/>
    <w:basedOn w:val="DefaultParagraphFont"/>
    <w:uiPriority w:val="99"/>
    <w:rsid w:val="00D56363"/>
    <w:rPr>
      <w:rFonts w:ascii="Open Sans" w:hAnsi="Open Sans" w:cs="Open Sans"/>
      <w:b/>
      <w:bCs w:val="0"/>
      <w:caps/>
      <w:color w:val="000000"/>
      <w:spacing w:val="6"/>
      <w:sz w:val="22"/>
      <w:szCs w:val="22"/>
      <w:vertAlign w:val="baseline"/>
    </w:rPr>
  </w:style>
  <w:style w:type="paragraph" w:customStyle="1" w:styleId="Dotpoints">
    <w:name w:val="Dot points"/>
    <w:basedOn w:val="Normal"/>
    <w:next w:val="Normal"/>
    <w:link w:val="DotpointsChar"/>
    <w:uiPriority w:val="1"/>
    <w:qFormat/>
    <w:rsid w:val="007F0630"/>
    <w:pPr>
      <w:numPr>
        <w:numId w:val="19"/>
      </w:numPr>
      <w:spacing w:before="120" w:after="120"/>
    </w:pPr>
    <w:rPr>
      <w:rFonts w:eastAsiaTheme="majorEastAsia"/>
      <w:bCs w:val="0"/>
    </w:rPr>
  </w:style>
  <w:style w:type="paragraph" w:customStyle="1" w:styleId="Numbering">
    <w:name w:val="Numbering"/>
    <w:basedOn w:val="Dotpoints"/>
    <w:link w:val="NumberingChar"/>
    <w:uiPriority w:val="1"/>
    <w:qFormat/>
    <w:rsid w:val="0050512A"/>
    <w:pPr>
      <w:numPr>
        <w:numId w:val="22"/>
      </w:numPr>
      <w:ind w:left="284" w:hanging="284"/>
    </w:pPr>
  </w:style>
  <w:style w:type="character" w:customStyle="1" w:styleId="DotpointsChar">
    <w:name w:val="Dot points Char"/>
    <w:basedOn w:val="Heading1Char"/>
    <w:link w:val="Dotpoints"/>
    <w:uiPriority w:val="1"/>
    <w:rsid w:val="007F0630"/>
    <w:rPr>
      <w:rFonts w:ascii="Poppins SemiBold" w:eastAsiaTheme="majorEastAsia" w:hAnsi="Poppins SemiBold"/>
      <w:bCs w:val="0"/>
      <w:sz w:val="28"/>
    </w:rPr>
  </w:style>
  <w:style w:type="paragraph" w:customStyle="1" w:styleId="NumberingSubheading">
    <w:name w:val="Numbering Sub heading"/>
    <w:basedOn w:val="Heading2"/>
    <w:next w:val="Normal"/>
    <w:link w:val="NumberingSubheadingChar"/>
    <w:uiPriority w:val="1"/>
    <w:qFormat/>
    <w:rsid w:val="00305ECD"/>
    <w:pPr>
      <w:numPr>
        <w:numId w:val="25"/>
      </w:numPr>
    </w:pPr>
    <w:rPr>
      <w:rFonts w:cs="Poppins SemiBold"/>
    </w:rPr>
  </w:style>
  <w:style w:type="character" w:customStyle="1" w:styleId="NumberingChar">
    <w:name w:val="Numbering Char"/>
    <w:basedOn w:val="DotpointsChar"/>
    <w:link w:val="Numbering"/>
    <w:uiPriority w:val="1"/>
    <w:rsid w:val="00A83084"/>
    <w:rPr>
      <w:rFonts w:ascii="Poppins SemiBold" w:eastAsiaTheme="majorEastAsia" w:hAnsi="Poppins SemiBold"/>
      <w:bCs w:val="0"/>
      <w:sz w:val="28"/>
    </w:rPr>
  </w:style>
  <w:style w:type="paragraph" w:customStyle="1" w:styleId="numberingheading">
    <w:name w:val="numbering heading"/>
    <w:basedOn w:val="Heading1"/>
    <w:link w:val="numberingheadingChar"/>
    <w:uiPriority w:val="1"/>
    <w:qFormat/>
    <w:rsid w:val="007F0630"/>
    <w:pPr>
      <w:numPr>
        <w:numId w:val="27"/>
      </w:numPr>
      <w:ind w:left="284" w:hanging="284"/>
    </w:pPr>
  </w:style>
  <w:style w:type="character" w:customStyle="1" w:styleId="NumberingSubheadingChar">
    <w:name w:val="Numbering Sub heading Char"/>
    <w:basedOn w:val="TitleChar"/>
    <w:link w:val="NumberingSubheading"/>
    <w:uiPriority w:val="1"/>
    <w:rsid w:val="00305ECD"/>
    <w:rPr>
      <w:rFonts w:ascii="Poppins SemiBold" w:eastAsiaTheme="majorEastAsia" w:hAnsi="Poppins SemiBold" w:cs="Poppins SemiBold"/>
      <w:b w:val="0"/>
      <w:bCs w:val="0"/>
      <w:caps w:val="0"/>
      <w:sz w:val="22"/>
      <w:szCs w:val="26"/>
    </w:rPr>
  </w:style>
  <w:style w:type="paragraph" w:customStyle="1" w:styleId="11numbering">
    <w:name w:val="1.1 numbering"/>
    <w:basedOn w:val="Numbering"/>
    <w:link w:val="11numberingChar"/>
    <w:uiPriority w:val="1"/>
    <w:qFormat/>
    <w:rsid w:val="00EE3381"/>
    <w:pPr>
      <w:numPr>
        <w:ilvl w:val="1"/>
        <w:numId w:val="31"/>
      </w:numPr>
      <w:ind w:left="568" w:hanging="284"/>
    </w:pPr>
  </w:style>
  <w:style w:type="character" w:customStyle="1" w:styleId="numberingheadingChar">
    <w:name w:val="numbering heading Char"/>
    <w:basedOn w:val="Heading2Char"/>
    <w:link w:val="numberingheading"/>
    <w:uiPriority w:val="1"/>
    <w:rsid w:val="007F0630"/>
    <w:rPr>
      <w:rFonts w:ascii="Poppins SemiBold" w:eastAsiaTheme="majorEastAsia" w:hAnsi="Poppins SemiBold"/>
      <w:bCs w:val="0"/>
      <w:sz w:val="28"/>
      <w:szCs w:val="26"/>
    </w:rPr>
  </w:style>
  <w:style w:type="character" w:customStyle="1" w:styleId="11numberingChar">
    <w:name w:val="1.1 numbering Char"/>
    <w:basedOn w:val="NumberingChar"/>
    <w:link w:val="11numbering"/>
    <w:uiPriority w:val="1"/>
    <w:rsid w:val="00A83084"/>
    <w:rPr>
      <w:rFonts w:ascii="Poppins SemiBold" w:eastAsiaTheme="majorEastAsia" w:hAnsi="Poppins SemiBold"/>
      <w:bCs w:val="0"/>
      <w:sz w:val="28"/>
    </w:rPr>
  </w:style>
  <w:style w:type="table" w:customStyle="1" w:styleId="MCCtable">
    <w:name w:val="MCC table"/>
    <w:basedOn w:val="TableNormal"/>
    <w:uiPriority w:val="99"/>
    <w:rsid w:val="005A30FE"/>
    <w:pPr>
      <w:spacing w:after="0" w:line="240" w:lineRule="auto"/>
    </w:pPr>
    <w:tblPr/>
    <w:tblStylePr w:type="firstRow">
      <w:rPr>
        <w:rFonts w:ascii="Open Sans" w:hAnsi="Open Sans"/>
        <w:b/>
        <w:sz w:val="22"/>
      </w:rPr>
    </w:tblStylePr>
  </w:style>
  <w:style w:type="table" w:customStyle="1" w:styleId="MCCtable1">
    <w:name w:val="MCC table1"/>
    <w:basedOn w:val="TableNormal"/>
    <w:uiPriority w:val="99"/>
    <w:rsid w:val="00BA2155"/>
    <w:pPr>
      <w:spacing w:before="100" w:after="100" w:line="240" w:lineRule="auto"/>
      <w:ind w:left="57" w:right="57"/>
      <w:mirrorIndents/>
    </w:pPr>
    <w:tblPr>
      <w:tblStyleColBandSize w:val="1"/>
      <w:tblBorders>
        <w:top w:val="single" w:sz="4" w:space="0" w:color="92C2DD"/>
        <w:insideH w:val="single" w:sz="4" w:space="0" w:color="92C2DD"/>
        <w:insideV w:val="single" w:sz="4" w:space="0" w:color="92C2DD"/>
      </w:tblBorders>
    </w:tblPr>
    <w:tcPr>
      <w:shd w:val="clear" w:color="auto" w:fill="auto"/>
      <w:vAlign w:val="center"/>
    </w:tcPr>
    <w:tblStylePr w:type="firstRow">
      <w:rPr>
        <w:rFonts w:ascii="Open Sans Light" w:hAnsi="Open Sans Light"/>
        <w:b w:val="0"/>
        <w:i w:val="0"/>
        <w:caps/>
        <w:smallCaps w:val="0"/>
        <w:color w:val="FFFFFF" w:themeColor="background1"/>
        <w:sz w:val="20"/>
        <w:u w:val="none"/>
      </w:rPr>
      <w:tblPr/>
      <w:tcPr>
        <w:tcBorders>
          <w:top w:val="nil"/>
          <w:left w:val="nil"/>
          <w:bottom w:val="nil"/>
          <w:right w:val="nil"/>
          <w:insideH w:val="nil"/>
          <w:insideV w:val="single" w:sz="4" w:space="0" w:color="92C2DD"/>
          <w:tl2br w:val="nil"/>
          <w:tr2bl w:val="nil"/>
        </w:tcBorders>
        <w:shd w:val="clear" w:color="auto" w:fill="4F6396"/>
      </w:tcPr>
    </w:tblStylePr>
    <w:tblStylePr w:type="firstCol">
      <w:tblPr/>
      <w:tcPr>
        <w:shd w:val="clear" w:color="auto" w:fill="E9F1F6"/>
      </w:tcPr>
    </w:tblStylePr>
  </w:style>
  <w:style w:type="character" w:styleId="SubtleEmphasis">
    <w:name w:val="Subtle Emphasis"/>
    <w:basedOn w:val="DefaultParagraphFont"/>
    <w:uiPriority w:val="19"/>
    <w:rsid w:val="0050512A"/>
    <w:rPr>
      <w:i/>
      <w:iCs/>
      <w:color w:val="404040" w:themeColor="text1" w:themeTint="BF"/>
    </w:rPr>
  </w:style>
  <w:style w:type="paragraph" w:customStyle="1" w:styleId="Headertextwhite">
    <w:name w:val="Header text white"/>
    <w:basedOn w:val="Normal"/>
    <w:link w:val="HeadertextwhiteChar"/>
    <w:uiPriority w:val="2"/>
    <w:rsid w:val="0050512A"/>
    <w:rPr>
      <w:rFonts w:ascii="Lexend ExtraBold" w:hAnsi="Lexend ExtraBold" w:cs="Open Sans Extrabold"/>
      <w:color w:val="FFFFFF" w:themeColor="background1"/>
      <w:sz w:val="48"/>
      <w:szCs w:val="48"/>
    </w:rPr>
  </w:style>
  <w:style w:type="character" w:customStyle="1" w:styleId="Heading3Char">
    <w:name w:val="Heading 3 Char"/>
    <w:basedOn w:val="DefaultParagraphFont"/>
    <w:link w:val="Heading3"/>
    <w:uiPriority w:val="1"/>
    <w:rsid w:val="008D0558"/>
    <w:rPr>
      <w:rFonts w:ascii="Lexend SemiBold" w:eastAsiaTheme="majorEastAsia" w:hAnsi="Lexend SemiBold"/>
      <w:bCs w:val="0"/>
    </w:rPr>
  </w:style>
  <w:style w:type="character" w:customStyle="1" w:styleId="HeadertextwhiteChar">
    <w:name w:val="Header text white Char"/>
    <w:basedOn w:val="DefaultParagraphFont"/>
    <w:link w:val="Headertextwhite"/>
    <w:uiPriority w:val="2"/>
    <w:rsid w:val="00A83084"/>
    <w:rPr>
      <w:rFonts w:ascii="Lexend ExtraBold" w:hAnsi="Lexend ExtraBold" w:cs="Open Sans Extrabold"/>
      <w:color w:val="FFFFFF" w:themeColor="background1"/>
      <w:sz w:val="48"/>
      <w:szCs w:val="48"/>
    </w:rPr>
  </w:style>
  <w:style w:type="character" w:styleId="Hyperlink">
    <w:name w:val="Hyperlink"/>
    <w:basedOn w:val="DefaultParagraphFont"/>
    <w:uiPriority w:val="99"/>
    <w:unhideWhenUsed/>
    <w:rsid w:val="007922FA"/>
    <w:rPr>
      <w:color w:val="0000FF" w:themeColor="hyperlink"/>
      <w:u w:val="single"/>
    </w:rPr>
  </w:style>
  <w:style w:type="character" w:styleId="UnresolvedMention">
    <w:name w:val="Unresolved Mention"/>
    <w:basedOn w:val="DefaultParagraphFont"/>
    <w:uiPriority w:val="99"/>
    <w:semiHidden/>
    <w:unhideWhenUsed/>
    <w:rsid w:val="007922FA"/>
    <w:rPr>
      <w:color w:val="605E5C"/>
      <w:shd w:val="clear" w:color="auto" w:fill="E1DFDD"/>
    </w:rPr>
  </w:style>
  <w:style w:type="table" w:styleId="TableGrid">
    <w:name w:val="Table Grid"/>
    <w:basedOn w:val="TableNormal"/>
    <w:uiPriority w:val="59"/>
    <w:rsid w:val="008A1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CCtable2">
    <w:name w:val="MCC table2"/>
    <w:basedOn w:val="TableNormal"/>
    <w:uiPriority w:val="99"/>
    <w:rsid w:val="00BA2155"/>
    <w:pPr>
      <w:spacing w:before="100" w:after="100" w:line="240" w:lineRule="auto"/>
      <w:ind w:left="57" w:right="57"/>
      <w:mirrorIndents/>
    </w:pPr>
    <w:tblPr>
      <w:tblBorders>
        <w:top w:val="single" w:sz="4" w:space="0" w:color="92C2DD"/>
        <w:insideH w:val="single" w:sz="4" w:space="0" w:color="92C2DD"/>
        <w:insideV w:val="single" w:sz="4" w:space="0" w:color="92C2DD"/>
      </w:tblBorders>
    </w:tblPr>
    <w:tcPr>
      <w:shd w:val="clear" w:color="auto" w:fill="auto"/>
      <w:vAlign w:val="center"/>
    </w:tcPr>
    <w:tblStylePr w:type="firstRow">
      <w:pPr>
        <w:wordWrap/>
      </w:pPr>
      <w:rPr>
        <w:rFonts w:ascii="Open Sans Light" w:hAnsi="Open Sans Light"/>
        <w:b/>
        <w:i w:val="0"/>
        <w:caps/>
        <w:smallCaps w:val="0"/>
        <w:color w:val="FFFFFF" w:themeColor="background1"/>
        <w:sz w:val="20"/>
        <w:u w:val="none"/>
      </w:rPr>
      <w:tblPr/>
      <w:tcPr>
        <w:tcBorders>
          <w:top w:val="nil"/>
          <w:left w:val="nil"/>
          <w:bottom w:val="nil"/>
          <w:right w:val="nil"/>
          <w:insideH w:val="nil"/>
          <w:insideV w:val="single" w:sz="4" w:space="0" w:color="92C2DD"/>
          <w:tl2br w:val="nil"/>
          <w:tr2bl w:val="nil"/>
        </w:tcBorders>
        <w:shd w:val="clear" w:color="auto" w:fill="4F6396"/>
      </w:tcPr>
    </w:tblStylePr>
    <w:tblStylePr w:type="firstCol">
      <w:tblPr/>
      <w:tcPr>
        <w:tcBorders>
          <w:top w:val="nil"/>
          <w:left w:val="nil"/>
          <w:bottom w:val="nil"/>
          <w:right w:val="nil"/>
          <w:insideH w:val="single" w:sz="4" w:space="0" w:color="93C2DC"/>
          <w:insideV w:val="single" w:sz="4" w:space="0" w:color="93C2DC"/>
          <w:tl2br w:val="nil"/>
          <w:tr2bl w:val="nil"/>
        </w:tcBorders>
        <w:shd w:val="clear" w:color="auto" w:fill="auto"/>
      </w:tcPr>
    </w:tblStylePr>
  </w:style>
  <w:style w:type="paragraph" w:customStyle="1" w:styleId="Bulletpoints">
    <w:name w:val="Bullet points"/>
    <w:basedOn w:val="Normal"/>
    <w:next w:val="Normal"/>
    <w:link w:val="BulletpointsChar"/>
    <w:uiPriority w:val="1"/>
    <w:qFormat/>
    <w:rsid w:val="002B609A"/>
    <w:pPr>
      <w:spacing w:before="120"/>
      <w:ind w:left="284" w:hanging="284"/>
    </w:pPr>
    <w:rPr>
      <w:rFonts w:ascii="Poppins SemiBold" w:eastAsiaTheme="majorEastAsia" w:hAnsi="Poppins SemiBold"/>
      <w:bCs w:val="0"/>
      <w:sz w:val="28"/>
    </w:rPr>
  </w:style>
  <w:style w:type="character" w:customStyle="1" w:styleId="BulletpointsChar">
    <w:name w:val="Bullet points Char"/>
    <w:basedOn w:val="Heading1Char"/>
    <w:link w:val="Bulletpoints"/>
    <w:uiPriority w:val="1"/>
    <w:rsid w:val="002B609A"/>
    <w:rPr>
      <w:rFonts w:ascii="Poppins SemiBold" w:eastAsiaTheme="majorEastAsia" w:hAnsi="Poppins SemiBold"/>
      <w:bCs w:val="0"/>
      <w:sz w:val="28"/>
    </w:rPr>
  </w:style>
  <w:style w:type="paragraph" w:customStyle="1" w:styleId="Subnumbering">
    <w:name w:val="Sub numbering"/>
    <w:basedOn w:val="11numbering"/>
    <w:qFormat/>
    <w:rsid w:val="002B609A"/>
    <w:pPr>
      <w:widowControl w:val="0"/>
      <w:numPr>
        <w:ilvl w:val="0"/>
        <w:numId w:val="0"/>
      </w:numPr>
      <w:spacing w:after="240"/>
      <w:ind w:left="1225" w:hanging="505"/>
    </w:pPr>
  </w:style>
  <w:style w:type="paragraph" w:customStyle="1" w:styleId="Subsublettering">
    <w:name w:val="Sub sub lettering"/>
    <w:basedOn w:val="11numbering"/>
    <w:qFormat/>
    <w:rsid w:val="002B609A"/>
    <w:pPr>
      <w:widowControl w:val="0"/>
      <w:numPr>
        <w:ilvl w:val="0"/>
        <w:numId w:val="0"/>
      </w:numPr>
      <w:spacing w:before="0" w:after="200"/>
      <w:ind w:left="1361" w:hanging="284"/>
    </w:pPr>
  </w:style>
  <w:style w:type="paragraph" w:customStyle="1" w:styleId="Subbullet">
    <w:name w:val="Sub bullet"/>
    <w:basedOn w:val="Bulletpoints"/>
    <w:uiPriority w:val="1"/>
    <w:qFormat/>
    <w:rsid w:val="002B609A"/>
    <w:pPr>
      <w:widowControl w:val="0"/>
      <w:spacing w:before="0" w:after="200"/>
      <w:ind w:left="568"/>
    </w:pPr>
  </w:style>
  <w:style w:type="paragraph" w:customStyle="1" w:styleId="Subsubbullet">
    <w:name w:val="Sub sub bullet"/>
    <w:basedOn w:val="Bulletpoints"/>
    <w:uiPriority w:val="1"/>
    <w:qFormat/>
    <w:rsid w:val="002B609A"/>
    <w:pPr>
      <w:widowControl w:val="0"/>
      <w:spacing w:before="0" w:after="200"/>
      <w:ind w:left="851"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43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vents@maitland.nsw.gov.au" TargetMode="Externa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maitlandcitycouncil.sharepoint.com/sites/CAL/Templates/Corporate%20Word%20Document%20-%20Photo%20Title%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37F467D269842A616A84AC97D0C35" ma:contentTypeVersion="21" ma:contentTypeDescription="Create a new document." ma:contentTypeScope="" ma:versionID="59dc00bab0d8955ab292a3b3abc35af7">
  <xsd:schema xmlns:xsd="http://www.w3.org/2001/XMLSchema" xmlns:xs="http://www.w3.org/2001/XMLSchema" xmlns:p="http://schemas.microsoft.com/office/2006/metadata/properties" xmlns:ns1="http://schemas.microsoft.com/sharepoint/v3" xmlns:ns2="6ca8b6d9-3f27-4528-86d9-eb23bc051e3a" xmlns:ns3="a3063811-e7cd-4352-bad9-51609f8a9b51" targetNamespace="http://schemas.microsoft.com/office/2006/metadata/properties" ma:root="true" ma:fieldsID="7262f4c452e8731b0372bcaf03726b3e" ns1:_="" ns2:_="" ns3:_="">
    <xsd:import namespace="http://schemas.microsoft.com/sharepoint/v3"/>
    <xsd:import namespace="6ca8b6d9-3f27-4528-86d9-eb23bc051e3a"/>
    <xsd:import namespace="a3063811-e7cd-4352-bad9-51609f8a9b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8b6d9-3f27-4528-86d9-eb23bc051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6b98f6f-f000-415f-b973-7f0afb1633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063811-e7cd-4352-bad9-51609f8a9b5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29dbbf1-8cec-4027-a271-0bdf4418de4a}" ma:internalName="TaxCatchAll" ma:showField="CatchAllData" ma:web="a3063811-e7cd-4352-bad9-51609f8a9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a8b6d9-3f27-4528-86d9-eb23bc051e3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a3063811-e7cd-4352-bad9-51609f8a9b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7275F-1460-4D2F-B966-23C8943ECF93}"/>
</file>

<file path=customXml/itemProps2.xml><?xml version="1.0" encoding="utf-8"?>
<ds:datastoreItem xmlns:ds="http://schemas.openxmlformats.org/officeDocument/2006/customXml" ds:itemID="{5CDD7043-3880-425C-9553-9C0A46CDA4D6}">
  <ds:schemaRefs>
    <ds:schemaRef ds:uri="http://schemas.microsoft.com/office/2006/metadata/properties"/>
    <ds:schemaRef ds:uri="http://schemas.microsoft.com/office/infopath/2007/PartnerControls"/>
    <ds:schemaRef ds:uri="6ca8b6d9-3f27-4528-86d9-eb23bc051e3a"/>
    <ds:schemaRef ds:uri="http://schemas.microsoft.com/sharepoint/v3"/>
    <ds:schemaRef ds:uri="a3063811-e7cd-4352-bad9-51609f8a9b51"/>
  </ds:schemaRefs>
</ds:datastoreItem>
</file>

<file path=customXml/itemProps3.xml><?xml version="1.0" encoding="utf-8"?>
<ds:datastoreItem xmlns:ds="http://schemas.openxmlformats.org/officeDocument/2006/customXml" ds:itemID="{93C0C835-0C1E-4CF2-8EB7-AB4932B839DD}">
  <ds:schemaRefs>
    <ds:schemaRef ds:uri="http://schemas.microsoft.com/sharepoint/v3/contenttype/forms"/>
  </ds:schemaRefs>
</ds:datastoreItem>
</file>

<file path=customXml/itemProps4.xml><?xml version="1.0" encoding="utf-8"?>
<ds:datastoreItem xmlns:ds="http://schemas.openxmlformats.org/officeDocument/2006/customXml" ds:itemID="{6033ABFC-7616-469B-97E1-88F696752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Corporate%20Word%20Document%20-%20Photo%20Title%20Page</Template>
  <TotalTime>54</TotalTime>
  <Pages>4</Pages>
  <Words>716</Words>
  <Characters>3468</Characters>
  <Application>Microsoft Office Word</Application>
  <DocSecurity>0</DocSecurity>
  <Lines>137</Lines>
  <Paragraphs>76</Paragraphs>
  <ScaleCrop>false</ScaleCrop>
  <HeadingPairs>
    <vt:vector size="2" baseType="variant">
      <vt:variant>
        <vt:lpstr>Title</vt:lpstr>
      </vt:variant>
      <vt:variant>
        <vt:i4>1</vt:i4>
      </vt:variant>
    </vt:vector>
  </HeadingPairs>
  <TitlesOfParts>
    <vt:vector size="1" baseType="lpstr">
      <vt:lpstr/>
    </vt:vector>
  </TitlesOfParts>
  <Company>Maitland City Council</Company>
  <LinksUpToDate>false</LinksUpToDate>
  <CharactersWithSpaces>4359</CharactersWithSpaces>
  <SharedDoc>false</SharedDoc>
  <HLinks>
    <vt:vector size="6" baseType="variant">
      <vt:variant>
        <vt:i4>3080213</vt:i4>
      </vt:variant>
      <vt:variant>
        <vt:i4>0</vt:i4>
      </vt:variant>
      <vt:variant>
        <vt:i4>0</vt:i4>
      </vt:variant>
      <vt:variant>
        <vt:i4>5</vt:i4>
      </vt:variant>
      <vt:variant>
        <vt:lpwstr>mailto:events@maitland.nsw.gov.au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Caprice Woolley</dc:creator>
  <cp:keywords/>
  <cp:lastModifiedBy>Linsay Sylvester</cp:lastModifiedBy>
  <cp:revision>52</cp:revision>
  <cp:lastPrinted>2026-02-02T04:14:00Z</cp:lastPrinted>
  <dcterms:created xsi:type="dcterms:W3CDTF">2025-12-03T19:37:00Z</dcterms:created>
  <dcterms:modified xsi:type="dcterms:W3CDTF">2026-02-02T04:14:00Z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0x0101008FE37F467D269842A616A84AC97D0C35</vt:lpwstr>
  </property>
  <property fmtid="{D5CDD505-2E9C-101B-9397-08002B2CF9AE}" pid="3" name="MediaServiceImageTags">
    <vt:lpwstr/>
  </property>
  <property fmtid="{D5CDD505-2E9C-101B-9397-08002B2CF9AE}" pid="4" name="Order">
    <vt:r8>168600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a0f2fe3b-4c97-4efe-8f9a-78157a7541be_Enabled">
    <vt:lpwstr>true</vt:lpwstr>
  </property>
  <property fmtid="{D5CDD505-2E9C-101B-9397-08002B2CF9AE}" pid="12" name="MSIP_Label_a0f2fe3b-4c97-4efe-8f9a-78157a7541be_SetDate">
    <vt:lpwstr>2025-03-03T01:09:11Z</vt:lpwstr>
  </property>
  <property fmtid="{D5CDD505-2E9C-101B-9397-08002B2CF9AE}" pid="13" name="MSIP_Label_a0f2fe3b-4c97-4efe-8f9a-78157a7541be_Method">
    <vt:lpwstr>Standard</vt:lpwstr>
  </property>
  <property fmtid="{D5CDD505-2E9C-101B-9397-08002B2CF9AE}" pid="14" name="MSIP_Label_a0f2fe3b-4c97-4efe-8f9a-78157a7541be_Name">
    <vt:lpwstr>Official</vt:lpwstr>
  </property>
  <property fmtid="{D5CDD505-2E9C-101B-9397-08002B2CF9AE}" pid="15" name="MSIP_Label_a0f2fe3b-4c97-4efe-8f9a-78157a7541be_SiteId">
    <vt:lpwstr>363902c0-65e7-403f-8093-33adce78103e</vt:lpwstr>
  </property>
  <property fmtid="{D5CDD505-2E9C-101B-9397-08002B2CF9AE}" pid="16" name="MSIP_Label_a0f2fe3b-4c97-4efe-8f9a-78157a7541be_ActionId">
    <vt:lpwstr>38bc1dd8-5da5-4be8-a033-f57b57583644</vt:lpwstr>
  </property>
  <property fmtid="{D5CDD505-2E9C-101B-9397-08002B2CF9AE}" pid="17" name="MSIP_Label_a0f2fe3b-4c97-4efe-8f9a-78157a7541be_ContentBits">
    <vt:lpwstr>0</vt:lpwstr>
  </property>
  <property fmtid="{D5CDD505-2E9C-101B-9397-08002B2CF9AE}" pid="18" name="MSIP_Label_a0f2fe3b-4c97-4efe-8f9a-78157a7541be_Tag">
    <vt:lpwstr>10, 3, 0, 1</vt:lpwstr>
  </property>
</Properties>
</file>